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6FE" w:rsidRDefault="006874F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0" o:spid="_x0000_s1532" type="#_x0000_t202" style="position:absolute;left:0;text-align:left;margin-left:280.25pt;margin-top:21.2pt;width:259.75pt;height:523.05pt;z-index:12;visibility:visible;mso-wrap-style:square;mso-width-percent:0;mso-wrap-distance-left:2.88pt;mso-wrap-distance-top:2.88pt;mso-wrap-distance-right:2.88pt;mso-wrap-distance-bottom:2.88pt;mso-position-horizontal-relative:page;mso-position-vertical-relative:page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" filled="f" stroked="f" strokeweight="0" insetpen="t">
            <o:lock v:ext="edit" shapetype="t"/>
            <v:textbox style="mso-next-textbox:#Text Box 250" inset="2.85pt,2.85pt,2.85pt,2.85pt">
              <w:txbxContent>
                <w:p w:rsidR="00E94E8C" w:rsidRPr="0023092D" w:rsidRDefault="00E94E8C" w:rsidP="00AD7DAC">
                  <w:pPr>
                    <w:pStyle w:val="a4"/>
                    <w:ind w:firstLine="72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3092D">
                    <w:rPr>
                      <w:rFonts w:ascii="Times New Roman" w:hAnsi="Times New Roman"/>
                      <w:sz w:val="28"/>
                      <w:szCs w:val="28"/>
                    </w:rPr>
                    <w:t xml:space="preserve">5. Разрешите ребенку говорить слово </w:t>
                  </w:r>
                  <w:r w:rsidR="0004025C">
                    <w:rPr>
                      <w:rFonts w:ascii="Times New Roman" w:hAnsi="Times New Roman"/>
                      <w:sz w:val="28"/>
                      <w:szCs w:val="28"/>
                    </w:rPr>
                    <w:t>«</w:t>
                  </w:r>
                  <w:r w:rsidRPr="0023092D">
                    <w:rPr>
                      <w:rFonts w:ascii="Times New Roman" w:hAnsi="Times New Roman"/>
                      <w:sz w:val="28"/>
                      <w:szCs w:val="28"/>
                    </w:rPr>
                    <w:t>нет</w:t>
                  </w:r>
                  <w:r w:rsidR="0004025C"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  <w:r w:rsidRPr="0023092D">
                    <w:rPr>
                      <w:rFonts w:ascii="Times New Roman" w:hAnsi="Times New Roman"/>
                      <w:sz w:val="28"/>
                      <w:szCs w:val="28"/>
                    </w:rPr>
                    <w:t xml:space="preserve">. </w:t>
                  </w:r>
                  <w:r w:rsidR="0023092D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23092D">
                    <w:rPr>
                      <w:rFonts w:ascii="Times New Roman" w:hAnsi="Times New Roman"/>
                      <w:sz w:val="28"/>
                      <w:szCs w:val="28"/>
                    </w:rPr>
                    <w:t xml:space="preserve">ужно говорить </w:t>
                  </w:r>
                  <w:r w:rsidR="0004025C">
                    <w:rPr>
                      <w:rFonts w:ascii="Times New Roman" w:hAnsi="Times New Roman"/>
                      <w:sz w:val="28"/>
                      <w:szCs w:val="28"/>
                    </w:rPr>
                    <w:t>«</w:t>
                  </w:r>
                  <w:r w:rsidRPr="0023092D">
                    <w:rPr>
                      <w:rFonts w:ascii="Times New Roman" w:hAnsi="Times New Roman"/>
                      <w:sz w:val="28"/>
                      <w:szCs w:val="28"/>
                    </w:rPr>
                    <w:t>нет</w:t>
                  </w:r>
                  <w:r w:rsidR="0004025C"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  <w:r w:rsidRPr="0023092D">
                    <w:rPr>
                      <w:rFonts w:ascii="Times New Roman" w:hAnsi="Times New Roman"/>
                      <w:sz w:val="28"/>
                      <w:szCs w:val="28"/>
                    </w:rPr>
                    <w:t xml:space="preserve"> любому взрослому, который их пугает своими просьбами или требованиями. </w:t>
                  </w:r>
                </w:p>
                <w:p w:rsidR="00E94E8C" w:rsidRPr="0023092D" w:rsidRDefault="00E94E8C" w:rsidP="00E94E8C">
                  <w:pPr>
                    <w:pStyle w:val="a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3092D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AD7DAC" w:rsidRPr="0023092D"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 w:rsidRPr="0023092D">
                    <w:rPr>
                      <w:rFonts w:ascii="Times New Roman" w:hAnsi="Times New Roman"/>
                      <w:sz w:val="28"/>
                      <w:szCs w:val="28"/>
                    </w:rPr>
                    <w:t>6. Твое тело принадлежит только тебе, я разрешаю тебе и помогаю тебе заботиться о нем.</w:t>
                  </w:r>
                </w:p>
                <w:p w:rsidR="00E94E8C" w:rsidRPr="0023092D" w:rsidRDefault="00E94E8C" w:rsidP="00E94E8C">
                  <w:pPr>
                    <w:pStyle w:val="a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3092D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AD7DAC" w:rsidRPr="0023092D"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 w:rsidRPr="0023092D">
                    <w:rPr>
                      <w:rFonts w:ascii="Times New Roman" w:hAnsi="Times New Roman"/>
                      <w:sz w:val="28"/>
                      <w:szCs w:val="28"/>
                    </w:rPr>
                    <w:t xml:space="preserve">7. Всякий раз, когда у тебя возникают проблемы, неважно, пугают ли они тебя или заставляют стыдиться, я выслушаю тебя, поверю тебе и помогу. Это, наверное, одно из самых важных откровений, поскольку дети часто думают, что им никто не поверит. Они также считают, что навредят себе или тому человеку, который их обижает. </w:t>
                  </w:r>
                </w:p>
                <w:p w:rsidR="00A03367" w:rsidRPr="00B9596A" w:rsidRDefault="00A03367" w:rsidP="00AD7DAC">
                  <w:pPr>
                    <w:pStyle w:val="21"/>
                    <w:ind w:firstLine="720"/>
                    <w:jc w:val="both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  <w:lang w:val="ru-RU"/>
                    </w:rPr>
                  </w:pPr>
                  <w:r w:rsidRPr="00B9596A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  <w:lang w:val="ru-RU"/>
                    </w:rPr>
                    <w:t>Информация, соответствующая возрасту</w:t>
                  </w:r>
                </w:p>
                <w:p w:rsidR="00A03367" w:rsidRDefault="00C7308E" w:rsidP="00C7308E">
                  <w:pPr>
                    <w:pStyle w:val="21"/>
                    <w:ind w:firstLine="7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23092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Важно </w:t>
                  </w:r>
                  <w:r w:rsidR="00A03367" w:rsidRPr="0023092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использова</w:t>
                  </w:r>
                  <w:r w:rsidRPr="0023092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ть </w:t>
                  </w:r>
                  <w:r w:rsidR="00A03367" w:rsidRPr="0023092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правильно информацию, расширя</w:t>
                  </w:r>
                  <w:r w:rsidRPr="0023092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ть </w:t>
                  </w:r>
                  <w:r w:rsidR="00A03367" w:rsidRPr="0023092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и изменя</w:t>
                  </w:r>
                  <w:r w:rsidRPr="0023092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ть ее по мере взросления ребенк</w:t>
                  </w:r>
                  <w:r w:rsidR="00A03367" w:rsidRPr="0023092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а.</w:t>
                  </w:r>
                </w:p>
                <w:p w:rsidR="0023092D" w:rsidRDefault="0023092D" w:rsidP="00C7308E">
                  <w:pPr>
                    <w:pStyle w:val="21"/>
                    <w:ind w:firstLine="7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  <w:p w:rsidR="0023092D" w:rsidRPr="0023092D" w:rsidRDefault="0023092D" w:rsidP="00C7308E">
                  <w:pPr>
                    <w:pStyle w:val="21"/>
                    <w:ind w:firstLine="7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  <w:p w:rsidR="00A03367" w:rsidRPr="00B9596A" w:rsidRDefault="00A03367" w:rsidP="00AD7DAC">
                  <w:pPr>
                    <w:pStyle w:val="21"/>
                    <w:ind w:firstLine="720"/>
                    <w:jc w:val="both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ru-RU"/>
                    </w:rPr>
                  </w:pPr>
                  <w:r w:rsidRPr="00B9596A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  <w:lang w:val="ru-RU"/>
                    </w:rPr>
                    <w:t>Защищенный, сильный и свободный</w:t>
                  </w:r>
                </w:p>
                <w:p w:rsidR="00A537EB" w:rsidRPr="0023092D" w:rsidRDefault="00B9596A" w:rsidP="0023092D">
                  <w:pPr>
                    <w:pStyle w:val="21"/>
                    <w:ind w:firstLine="7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Н</w:t>
                  </w:r>
                  <w:r w:rsidR="00C7308E" w:rsidRPr="0023092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аши</w:t>
                  </w:r>
                  <w:r w:rsidR="00A03367" w:rsidRPr="0023092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дети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должны расти</w:t>
                  </w:r>
                  <w:r w:rsidR="00A03367" w:rsidRPr="0023092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, чувствуя себя защищенными, сильными и свободными. Общение - самый важный союзник родителей. Уме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ть</w:t>
                  </w:r>
                  <w:r w:rsidR="00A03367" w:rsidRPr="0023092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выслушать ребенка, поговорить с ним на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 w:rsidR="00A03367" w:rsidRPr="0023092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чистоту - </w:t>
                  </w:r>
                  <w:r w:rsidR="0023092D" w:rsidRPr="0023092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значит</w:t>
                  </w:r>
                  <w:r w:rsidR="00A03367" w:rsidRPr="0023092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выработать у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него</w:t>
                  </w:r>
                  <w:r w:rsidR="00A03367" w:rsidRPr="0023092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навыки, которые помогут ему избежать</w:t>
                  </w:r>
                  <w:r w:rsidR="0023092D" w:rsidRPr="0023092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 w:rsidR="00A03367" w:rsidRPr="0023092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насилия. </w:t>
                  </w:r>
                  <w:r w:rsidR="00C7308E" w:rsidRPr="0023092D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55" o:spid="_x0000_s1530" type="#_x0000_t202" style="position:absolute;left:0;text-align:left;margin-left:577.7pt;margin-top:4.45pt;width:247.15pt;height:128.3pt;z-index:6;visibility:visible;mso-wrap-style:square;mso-width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" filled="f" stroked="f" strokeweight="0" insetpen="t">
            <o:lock v:ext="edit" shapetype="t"/>
            <v:textbox style="mso-next-textbox:#Text Box 255" inset="2.85pt,2.85pt,2.85pt,2.85pt">
              <w:txbxContent>
                <w:p w:rsidR="00F9758D" w:rsidRDefault="00F9758D" w:rsidP="008026FE">
                  <w:pPr>
                    <w:pStyle w:val="aa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</w:pPr>
                </w:p>
                <w:p w:rsidR="000B08D5" w:rsidRDefault="00F9758D" w:rsidP="00662BAB">
                  <w:pPr>
                    <w:pStyle w:val="aa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  <w:t xml:space="preserve">  </w:t>
                  </w:r>
                  <w:r w:rsidR="006874FC">
                    <w:rPr>
                      <w:noProof/>
                      <w:lang w:val="ru-RU"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3" o:spid="_x0000_i1026" type="#_x0000_t75" alt="Описание: Picture background" style="width:161.25pt;height:81.75pt;visibility:visible;mso-wrap-style:square">
                        <v:imagedata r:id="rId7" o:title="Picture background"/>
                      </v:shape>
                    </w:pict>
                  </w:r>
                  <w:r w:rsidR="00CC2E1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  <w:t xml:space="preserve">    </w:t>
                  </w:r>
                </w:p>
                <w:p w:rsidR="00A537EB" w:rsidRDefault="00662BAB" w:rsidP="00662BAB">
                  <w:pPr>
                    <w:pStyle w:val="aa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  <w:t>МАДОУ</w:t>
                  </w:r>
                  <w:r w:rsidR="00F9758D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  <w:t xml:space="preserve">  </w:t>
                  </w:r>
                  <w:r w:rsidR="008026FE" w:rsidRPr="008026FE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  <w:t>Боровский детский сад «Журавушка»</w:t>
                  </w:r>
                </w:p>
                <w:p w:rsidR="000B08D5" w:rsidRPr="000B08D5" w:rsidRDefault="000B08D5" w:rsidP="000B08D5">
                  <w:pPr>
                    <w:rPr>
                      <w:lang w:val="ru-RU" w:bidi="en-US"/>
                    </w:rPr>
                  </w:pPr>
                </w:p>
                <w:p w:rsidR="008026FE" w:rsidRPr="008026FE" w:rsidRDefault="008026FE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54" o:spid="_x0000_s1531" type="#_x0000_t202" style="position:absolute;left:0;text-align:left;margin-left:34.6pt;margin-top:21.2pt;width:223.75pt;height:21.1pt;z-index:5;visibility:visible;mso-wrap-distance-left:2.88pt;mso-wrap-distance-top:2.88pt;mso-wrap-distance-right:2.88pt;mso-wrap-distance-bottom:2.88pt;mso-position-horizontal-relative:pag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" filled="f" stroked="f" strokeweight="0" insetpen="t">
            <o:lock v:ext="edit" shapetype="t"/>
            <v:textbox style="mso-next-textbox:#Text Box 254" inset="2.85pt,2.85pt,2.85pt,2.85pt">
              <w:txbxContent>
                <w:p w:rsidR="00A537EB" w:rsidRPr="00B9596A" w:rsidRDefault="00E663BD" w:rsidP="00E94140">
                  <w:pPr>
                    <w:pStyle w:val="4"/>
                    <w:rPr>
                      <w:rFonts w:ascii="Times New Roman" w:hAnsi="Times New Roman" w:cs="Times New Roman"/>
                      <w:i/>
                      <w:color w:val="002060"/>
                      <w:lang w:val="ru-RU"/>
                    </w:rPr>
                  </w:pPr>
                  <w:r w:rsidRPr="00B9596A">
                    <w:rPr>
                      <w:rFonts w:ascii="Times New Roman" w:hAnsi="Times New Roman" w:cs="Times New Roman"/>
                      <w:i/>
                      <w:color w:val="002060"/>
                      <w:lang w:val="ru-RU"/>
                    </w:rPr>
                    <w:t>Навыки по предупреждению насилия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473" o:spid="_x0000_s1529" type="#_x0000_t202" style="position:absolute;left:0;text-align:left;margin-left:348.95pt;margin-top:513.95pt;width:84.9pt;height:52.65pt;z-index:1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" filled="f" stroked="f">
            <v:textbox style="mso-next-textbox:#Text Box 473;mso-fit-shape-to-text:t">
              <w:txbxContent>
                <w:p w:rsidR="00A537EB" w:rsidRDefault="00A537EB"/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57" o:spid="_x0000_s1524" type="#_x0000_t202" style="position:absolute;left:0;text-align:left;margin-left:302.85pt;margin-top:351.85pt;width:171pt;height:42.5pt;z-index: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" filled="f" stroked="f" strokeweight="0" insetpen="t">
            <o:lock v:ext="edit" shapetype="t"/>
            <v:textbox style="mso-next-textbox:#Text Box 257;mso-fit-shape-to-text:t" inset="2.85pt,2.85pt,2.85pt,2.85pt">
              <w:txbxContent>
                <w:p w:rsidR="00A537EB" w:rsidRPr="00FF0996" w:rsidRDefault="00A537EB">
                  <w:pPr>
                    <w:pStyle w:val="a7"/>
                    <w:rPr>
                      <w:caps/>
                      <w:sz w:val="32"/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rect id="Rectangle 12" o:spid="_x0000_s1523" style="position:absolute;left:0;text-align:left;margin-left:341.95pt;margin-top:517.15pt;width:108pt;height:54pt;z-index:2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439A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" filled="f" fillcolor="black" stroked="f" strokecolor="white" strokeweight="0" insetpen="t">
            <o:lock v:ext="edit" shapetype="t"/>
            <v:textbox inset="2.88pt,2.88pt,2.88pt,2.88pt"/>
          </v:rect>
        </w:pict>
      </w:r>
    </w:p>
    <w:p w:rsidR="008026FE" w:rsidRPr="00B9636E" w:rsidRDefault="006874FC" w:rsidP="008026FE">
      <w:pPr>
        <w:rPr>
          <w:lang w:val="ru-RU"/>
        </w:rPr>
      </w:pPr>
      <w:r>
        <w:rPr>
          <w:noProof/>
        </w:rPr>
        <w:pict>
          <v:shape id="Text Box 253" o:spid="_x0000_s1522" type="#_x0000_t202" style="position:absolute;left:0;text-align:left;margin-left:20.45pt;margin-top:54.75pt;width:237.9pt;height:441pt;z-index:13;visibility:visible;mso-wrap-style:square;mso-width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bOQ/QIAAKI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" filled="f" stroked="f" strokeweight="0" insetpen="t">
            <o:lock v:ext="edit" shapetype="t"/>
            <v:textbox inset="2.85pt,2.85pt,2.85pt,2.85pt">
              <w:txbxContent>
                <w:p w:rsidR="00E663BD" w:rsidRPr="00E94140" w:rsidRDefault="00E94140" w:rsidP="00AD7DAC">
                  <w:pPr>
                    <w:pStyle w:val="a4"/>
                    <w:ind w:firstLine="72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Обсудите с </w:t>
                  </w:r>
                  <w:r w:rsidR="00E663BD" w:rsidRPr="00E94140">
                    <w:rPr>
                      <w:rFonts w:ascii="Times New Roman" w:hAnsi="Times New Roman"/>
                      <w:sz w:val="28"/>
                      <w:szCs w:val="28"/>
                    </w:rPr>
                    <w:t xml:space="preserve"> ребенком</w:t>
                  </w: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>:</w:t>
                  </w:r>
                </w:p>
                <w:p w:rsidR="00E663BD" w:rsidRPr="00E94140" w:rsidRDefault="00E663BD" w:rsidP="00E663BD">
                  <w:pPr>
                    <w:pStyle w:val="a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AD7DAC" w:rsidRPr="00E94140"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>1. Убегай от опасности</w:t>
                  </w:r>
                  <w:r w:rsidR="00DC73C6">
                    <w:rPr>
                      <w:rFonts w:ascii="Times New Roman" w:hAnsi="Times New Roman"/>
                      <w:sz w:val="28"/>
                      <w:szCs w:val="28"/>
                    </w:rPr>
                    <w:t xml:space="preserve"> -</w:t>
                  </w: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 xml:space="preserve"> к соседям, в магазин или домой</w:t>
                  </w:r>
                  <w:r w:rsidR="00E94140">
                    <w:rPr>
                      <w:rFonts w:ascii="Times New Roman" w:hAnsi="Times New Roman"/>
                      <w:sz w:val="28"/>
                      <w:szCs w:val="28"/>
                    </w:rPr>
                    <w:t>, бли</w:t>
                  </w: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>жайшее безопасное место. (</w:t>
                  </w:r>
                  <w:r w:rsidR="00E94140" w:rsidRPr="00E94140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>пределит</w:t>
                  </w:r>
                  <w:r w:rsidR="00E94140" w:rsidRPr="00E94140">
                    <w:rPr>
                      <w:rFonts w:ascii="Times New Roman" w:hAnsi="Times New Roman"/>
                      <w:sz w:val="28"/>
                      <w:szCs w:val="28"/>
                    </w:rPr>
                    <w:t>е</w:t>
                  </w: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E94140">
                    <w:rPr>
                      <w:rFonts w:ascii="Times New Roman" w:hAnsi="Times New Roman"/>
                      <w:sz w:val="28"/>
                      <w:szCs w:val="28"/>
                    </w:rPr>
                    <w:t>все безопасные места</w:t>
                  </w: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>)</w:t>
                  </w:r>
                  <w:r w:rsidR="00E94140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:rsidR="00E663BD" w:rsidRPr="00E94140" w:rsidRDefault="00E663BD" w:rsidP="00E663BD">
                  <w:pPr>
                    <w:pStyle w:val="a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AD7DAC" w:rsidRPr="00E94140"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 xml:space="preserve">2. Громко кричи и не прекращай кричать, пока не окажешься в безопасности. Эта стратегия требует практики, </w:t>
                  </w:r>
                  <w:r w:rsidR="00E94140">
                    <w:rPr>
                      <w:rFonts w:ascii="Times New Roman" w:hAnsi="Times New Roman"/>
                      <w:sz w:val="28"/>
                      <w:szCs w:val="28"/>
                    </w:rPr>
                    <w:t>так как</w:t>
                  </w: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детей учат тому, что кричать некрасиво. </w:t>
                  </w:r>
                  <w:r w:rsidR="00E94140" w:rsidRPr="00E94140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>трепетир</w:t>
                  </w:r>
                  <w:r w:rsidR="00E94140" w:rsidRPr="00E94140">
                    <w:rPr>
                      <w:rFonts w:ascii="Times New Roman" w:hAnsi="Times New Roman"/>
                      <w:sz w:val="28"/>
                      <w:szCs w:val="28"/>
                    </w:rPr>
                    <w:t>уйте</w:t>
                  </w:r>
                  <w:r w:rsidR="00DC73C6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 xml:space="preserve">крик. </w:t>
                  </w:r>
                  <w:r w:rsidR="00E94140" w:rsidRPr="00E94140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DC73C6">
                    <w:rPr>
                      <w:rFonts w:ascii="Times New Roman" w:hAnsi="Times New Roman"/>
                      <w:sz w:val="28"/>
                      <w:szCs w:val="28"/>
                    </w:rPr>
                    <w:t>малышами</w:t>
                  </w: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 xml:space="preserve"> начинайте кричать негромко, </w:t>
                  </w:r>
                  <w:r w:rsidR="00E94140" w:rsidRPr="00E94140">
                    <w:rPr>
                      <w:rFonts w:ascii="Times New Roman" w:hAnsi="Times New Roman"/>
                      <w:sz w:val="28"/>
                      <w:szCs w:val="28"/>
                    </w:rPr>
                    <w:t>иначе можете их напугать</w:t>
                  </w: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:rsidR="00E663BD" w:rsidRPr="00E94140" w:rsidRDefault="00E663BD" w:rsidP="00E663BD">
                  <w:pPr>
                    <w:pStyle w:val="a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AD7DAC" w:rsidRPr="00E94140"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 xml:space="preserve">3. Определите безопасные и небезопасные секреты. Подготовка к празднованию </w:t>
                  </w:r>
                  <w:r w:rsidR="00DC73C6">
                    <w:rPr>
                      <w:rFonts w:ascii="Times New Roman" w:hAnsi="Times New Roman"/>
                      <w:sz w:val="28"/>
                      <w:szCs w:val="28"/>
                    </w:rPr>
                    <w:t xml:space="preserve">любого </w:t>
                  </w: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>торжества, которые держатся в тайне, или спрятанный п</w:t>
                  </w:r>
                  <w:r w:rsidR="00E94140" w:rsidRPr="00E94140">
                    <w:rPr>
                      <w:rFonts w:ascii="Times New Roman" w:hAnsi="Times New Roman"/>
                      <w:sz w:val="28"/>
                      <w:szCs w:val="28"/>
                    </w:rPr>
                    <w:t>одарок - это безопасные секреты</w:t>
                  </w: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 xml:space="preserve">. </w:t>
                  </w:r>
                  <w:r w:rsidR="00DC73C6">
                    <w:rPr>
                      <w:rFonts w:ascii="Times New Roman" w:hAnsi="Times New Roman"/>
                      <w:sz w:val="28"/>
                      <w:szCs w:val="28"/>
                    </w:rPr>
                    <w:t>Их всегда</w:t>
                  </w:r>
                  <w:r w:rsidR="00E94E8C" w:rsidRPr="00E94140">
                    <w:rPr>
                      <w:rFonts w:ascii="Times New Roman" w:hAnsi="Times New Roman"/>
                      <w:sz w:val="28"/>
                      <w:szCs w:val="28"/>
                    </w:rPr>
                    <w:t xml:space="preserve"> д</w:t>
                  </w: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 xml:space="preserve">оверяют кому-нибудь. Небезопасные секреты заставляют детей испытывать страх или стеснение. </w:t>
                  </w:r>
                  <w:r w:rsidR="00DC73C6">
                    <w:rPr>
                      <w:rFonts w:ascii="Times New Roman" w:hAnsi="Times New Roman"/>
                      <w:sz w:val="28"/>
                      <w:szCs w:val="28"/>
                    </w:rPr>
                    <w:t>Таким</w:t>
                  </w: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секретом всегда нужно поделиться с взрослым, который поможет тебе.</w:t>
                  </w:r>
                </w:p>
                <w:p w:rsidR="00E94E8C" w:rsidRPr="00E94140" w:rsidRDefault="00E663BD" w:rsidP="00E94E8C">
                  <w:pPr>
                    <w:pStyle w:val="a4"/>
                    <w:jc w:val="both"/>
                    <w:rPr>
                      <w:sz w:val="28"/>
                      <w:szCs w:val="28"/>
                    </w:rPr>
                  </w:pP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AD7DAC" w:rsidRPr="00E94140"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 xml:space="preserve">4. </w:t>
                  </w:r>
                  <w:r w:rsidR="00E94140">
                    <w:rPr>
                      <w:rFonts w:ascii="Times New Roman" w:hAnsi="Times New Roman"/>
                      <w:sz w:val="28"/>
                      <w:szCs w:val="28"/>
                    </w:rPr>
                    <w:t>П</w:t>
                  </w: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 xml:space="preserve">остоянно вспоминайте имена безопасных </w:t>
                  </w:r>
                  <w:r w:rsidR="00E94140">
                    <w:rPr>
                      <w:rFonts w:ascii="Times New Roman" w:hAnsi="Times New Roman"/>
                      <w:sz w:val="28"/>
                      <w:szCs w:val="28"/>
                    </w:rPr>
                    <w:t xml:space="preserve">взрослых - </w:t>
                  </w:r>
                  <w:r w:rsidRPr="00E94140">
                    <w:rPr>
                      <w:rFonts w:ascii="Times New Roman" w:hAnsi="Times New Roman"/>
                      <w:sz w:val="28"/>
                      <w:szCs w:val="28"/>
                    </w:rPr>
                    <w:t xml:space="preserve">это взрослые, которые выслушают ребенка, поверят ему и помогут. </w:t>
                  </w:r>
                </w:p>
                <w:p w:rsidR="00A537EB" w:rsidRPr="003A1A56" w:rsidRDefault="00A537EB">
                  <w:pPr>
                    <w:pStyle w:val="20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group id="Group 260" o:spid="_x0000_s1518" style="position:absolute;left:0;text-align:left;margin-left:67.25pt;margin-top:45.15pt;width:167.75pt;height:4.95pt;z-index:9;mso-position-horizontal-relative:page;mso-position-vertical-relative:page" coordorigin="184343,201168" coordsize="21305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">
            <v:rect id="Rectangle 261" o:spid="_x0000_s1519" style="position:absolute;left:184343;top:201168;width:7101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fnt74A&#10;AADbAAAADwAAAGRycy9kb3ducmV2LnhtbERPTYvCMBC9C/6HMII3TRVRqUZRQVnck1XE49CMabGZ&#10;lCZq99+bg7DHx/terltbiRc1vnSsYDRMQBDnTpdsFFzO+8EchA/IGivHpOCPPKxX3c4SU+3efKJX&#10;FoyIIexTVFCEUKdS+rwgi37oauLI3V1jMUTYGKkbfMdwW8lxkkylxZJjQ4E17QrKH9nTKnDV8bCd&#10;taPMHK83P8Gpeea/Rql+r90sQARqw7/46/7RCsZxbPwSf4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GH57e+AAAA2wAAAA8AAAAAAAAAAAAAAAAAmAIAAGRycy9kb3ducmV2&#10;LnhtbFBLBQYAAAAABAAEAPUAAACD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2" o:spid="_x0000_s1520" style="position:absolute;left:191444;top:201168;width:710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gnUMYA&#10;AADbAAAADwAAAGRycy9kb3ducmV2LnhtbESPW2vCQBSE3wX/w3IKfSm6qRQv0VWK0iqCiDfw8Zg9&#10;TYLZszG7avrvu0LBx2FmvmFGk9oU4kaVyy0reG9HIIgTq3NOFex3X60+COeRNRaWScEvOZiMm40R&#10;xtreeUO3rU9FgLCLUUHmfRlL6ZKMDLq2LYmD92Mrgz7IKpW6wnuAm0J2oqgrDeYcFjIsaZpRct5e&#10;jYLke1We5uvpvLe/zIrLYXZcvpkPpV5f6s8hCE+1f4b/2wutoDOAx5fwA+T4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gnUM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3" o:spid="_x0000_s1521" style="position:absolute;left:198546;top:201168;width:710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q+sUA&#10;AADbAAAADwAAAGRycy9kb3ducmV2LnhtbESPwWoCQQyG7wXfYYjQW521WilbR7GiUCsitaXndCed&#10;XdzJLDujrm9vDoUew5//y5fpvPO1OlMbq8AGhoMMFHERbMXOwNfn+uEZVEzIFuvAZOBKEeaz3t0U&#10;cxsu/EHnQ3JKIBxzNFCm1ORax6Ikj3EQGmLJfkPrMcnYOm1bvAjc1/oxyybaY8VyocSGliUVx8PJ&#10;i8Z4u/ou3HrnXveL4WlDx/enn5Ux9/1u8QIqUZf+l//ab9bASOzlFwGAn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Gar6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</w:p>
    <w:p w:rsidR="008026FE" w:rsidRPr="00B9636E" w:rsidRDefault="008026FE" w:rsidP="008026FE">
      <w:pPr>
        <w:rPr>
          <w:lang w:val="ru-RU"/>
        </w:rPr>
      </w:pPr>
    </w:p>
    <w:p w:rsidR="008026FE" w:rsidRPr="00B9636E" w:rsidRDefault="008026FE" w:rsidP="008026FE">
      <w:pPr>
        <w:rPr>
          <w:lang w:val="ru-RU"/>
        </w:rPr>
      </w:pPr>
    </w:p>
    <w:p w:rsidR="008026FE" w:rsidRPr="00B9636E" w:rsidRDefault="006874FC" w:rsidP="008026FE">
      <w:pPr>
        <w:rPr>
          <w:lang w:val="ru-RU"/>
        </w:rPr>
      </w:pPr>
      <w:r>
        <w:rPr>
          <w:noProof/>
        </w:rPr>
        <w:pict>
          <v:shape id="Text Box 252" o:spid="_x0000_s1517" type="#_x0000_t202" style="position:absolute;left:0;text-align:left;margin-left:600.75pt;margin-top:111pt;width:213.75pt;height:311.45pt;z-index:4;visibility:visible;mso-wrap-distance-left:2.88pt;mso-wrap-distance-top:2.88pt;mso-wrap-distance-right:2.88pt;mso-wrap-distance-bottom:2.88pt;mso-position-horizontal-relative:pag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" filled="f" stroked="f" strokeweight="0" insetpen="t">
            <o:lock v:ext="edit" shapetype="t"/>
            <v:textbox style="mso-next-textbox:#Text Box 252" inset="2.85pt,2.85pt,2.85pt,2.85pt">
              <w:txbxContent>
                <w:p w:rsidR="00504297" w:rsidRDefault="006874FC">
                  <w:pPr>
                    <w:pStyle w:val="2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pict>
                      <v:shape id="_x0000_i1028" type="#_x0000_t75" style="width:207.75pt;height:147pt">
                        <v:imagedata r:id="rId8" o:title="d7b58ef2b66bda82b986fcb27d0d01a8-800x"/>
                      </v:shape>
                    </w:pict>
                  </w:r>
                </w:p>
                <w:p w:rsidR="006D3129" w:rsidRDefault="006D3129" w:rsidP="002430E3">
                  <w:pPr>
                    <w:spacing w:line="240" w:lineRule="auto"/>
                    <w:contextualSpacing/>
                    <w:jc w:val="right"/>
                    <w:rPr>
                      <w:rFonts w:ascii="Arial" w:hAnsi="Arial" w:cs="Arial"/>
                      <w:i/>
                      <w:color w:val="0070C0"/>
                      <w:sz w:val="32"/>
                      <w:szCs w:val="32"/>
                      <w:lang w:val="ru-RU"/>
                    </w:rPr>
                  </w:pPr>
                </w:p>
                <w:p w:rsidR="00A537EB" w:rsidRDefault="001E31D6" w:rsidP="002430E3">
                  <w:pPr>
                    <w:spacing w:line="240" w:lineRule="auto"/>
                    <w:contextualSpacing/>
                    <w:jc w:val="right"/>
                    <w:rPr>
                      <w:rFonts w:ascii="Arial" w:hAnsi="Arial" w:cs="Arial"/>
                      <w:b/>
                      <w:i/>
                      <w:color w:val="0070C0"/>
                      <w:sz w:val="32"/>
                      <w:szCs w:val="32"/>
                      <w:lang w:val="ru-RU"/>
                    </w:rPr>
                  </w:pPr>
                  <w:r w:rsidRPr="000B08D5">
                    <w:rPr>
                      <w:rFonts w:ascii="Arial" w:hAnsi="Arial" w:cs="Arial"/>
                      <w:b/>
                      <w:i/>
                      <w:color w:val="0070C0"/>
                      <w:sz w:val="32"/>
                      <w:szCs w:val="32"/>
                      <w:lang w:val="ru-RU"/>
                    </w:rPr>
                    <w:t>Профилактика и защита детей от жестокого обраще</w:t>
                  </w:r>
                  <w:bookmarkStart w:id="0" w:name="_GoBack"/>
                  <w:bookmarkEnd w:id="0"/>
                  <w:r w:rsidRPr="000B08D5">
                    <w:rPr>
                      <w:rFonts w:ascii="Arial" w:hAnsi="Arial" w:cs="Arial"/>
                      <w:b/>
                      <w:i/>
                      <w:color w:val="0070C0"/>
                      <w:sz w:val="32"/>
                      <w:szCs w:val="32"/>
                      <w:lang w:val="ru-RU"/>
                    </w:rPr>
                    <w:t>ния в образовательном учреждении и семье</w:t>
                  </w:r>
                </w:p>
                <w:p w:rsidR="008B5B07" w:rsidRPr="008B5B07" w:rsidRDefault="008B5B07" w:rsidP="008B5B07">
                  <w:pPr>
                    <w:spacing w:line="240" w:lineRule="auto"/>
                    <w:contextualSpacing/>
                    <w:jc w:val="center"/>
                    <w:rPr>
                      <w:rFonts w:ascii="Arial" w:hAnsi="Arial" w:cs="Arial"/>
                      <w:b/>
                      <w:i/>
                      <w:color w:val="0070C0"/>
                      <w:sz w:val="24"/>
                      <w:szCs w:val="24"/>
                      <w:lang w:val="ru-RU"/>
                    </w:rPr>
                  </w:pPr>
                  <w:r w:rsidRPr="008B5B07">
                    <w:rPr>
                      <w:rFonts w:ascii="Arial" w:hAnsi="Arial" w:cs="Arial"/>
                      <w:b/>
                      <w:i/>
                      <w:color w:val="0070C0"/>
                      <w:sz w:val="24"/>
                      <w:szCs w:val="24"/>
                      <w:lang w:val="ru-RU"/>
                    </w:rPr>
                    <w:t>(советы для родителей)</w:t>
                  </w:r>
                </w:p>
                <w:p w:rsidR="001E31D6" w:rsidRDefault="001E31D6" w:rsidP="002430E3">
                  <w:pPr>
                    <w:spacing w:line="240" w:lineRule="auto"/>
                    <w:contextualSpacing/>
                    <w:jc w:val="right"/>
                    <w:rPr>
                      <w:rFonts w:ascii="Arial" w:hAnsi="Arial" w:cs="Arial"/>
                      <w:i/>
                      <w:color w:val="0070C0"/>
                      <w:sz w:val="32"/>
                      <w:szCs w:val="32"/>
                      <w:lang w:val="ru-RU"/>
                    </w:rPr>
                  </w:pPr>
                </w:p>
                <w:p w:rsidR="001E31D6" w:rsidRPr="002430E3" w:rsidRDefault="001E31D6" w:rsidP="002430E3">
                  <w:pPr>
                    <w:spacing w:line="240" w:lineRule="auto"/>
                    <w:contextualSpacing/>
                    <w:jc w:val="right"/>
                    <w:rPr>
                      <w:rFonts w:ascii="Arial" w:hAnsi="Arial" w:cs="Arial"/>
                      <w:i/>
                      <w:color w:val="0070C0"/>
                      <w:sz w:val="32"/>
                      <w:szCs w:val="32"/>
                      <w:lang w:val="ru-RU"/>
                    </w:rPr>
                  </w:pPr>
                </w:p>
                <w:p w:rsidR="002107F3" w:rsidRPr="001E31D6" w:rsidRDefault="002107F3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p w:rsidR="008026FE" w:rsidRPr="00B9636E" w:rsidRDefault="008026FE" w:rsidP="008026FE">
      <w:pPr>
        <w:rPr>
          <w:lang w:val="ru-RU"/>
        </w:rPr>
      </w:pPr>
    </w:p>
    <w:p w:rsidR="008026FE" w:rsidRPr="00B9636E" w:rsidRDefault="008026FE" w:rsidP="008026FE">
      <w:pPr>
        <w:rPr>
          <w:lang w:val="ru-RU"/>
        </w:rPr>
      </w:pPr>
    </w:p>
    <w:p w:rsidR="008026FE" w:rsidRPr="00B9636E" w:rsidRDefault="008026FE" w:rsidP="008026FE">
      <w:pPr>
        <w:rPr>
          <w:lang w:val="ru-RU"/>
        </w:rPr>
      </w:pPr>
    </w:p>
    <w:p w:rsidR="008026FE" w:rsidRPr="00B9636E" w:rsidRDefault="008026FE">
      <w:pPr>
        <w:rPr>
          <w:lang w:val="ru-RU"/>
        </w:rPr>
      </w:pPr>
    </w:p>
    <w:p w:rsidR="00A537EB" w:rsidRPr="00504297" w:rsidRDefault="008B5B07" w:rsidP="00504297">
      <w:pPr>
        <w:tabs>
          <w:tab w:val="left" w:pos="12621"/>
        </w:tabs>
        <w:rPr>
          <w:lang w:val="ru-RU"/>
        </w:rPr>
      </w:pPr>
      <w:r>
        <w:rPr>
          <w:noProof/>
        </w:rPr>
        <w:pict>
          <v:shape id="Text Box 256" o:spid="_x0000_s1512" type="#_x0000_t202" style="position:absolute;left:0;text-align:left;margin-left:617.25pt;margin-top:495.75pt;width:212.85pt;height:55.7pt;z-index:7;visibility:visible;mso-wrap-style:square;mso-width-percent:0;mso-wrap-distance-left:2.88pt;mso-wrap-distance-top:2.88pt;mso-wrap-distance-right:2.88pt;mso-wrap-distance-bottom:2.88pt;mso-position-horizontal-relative:page;mso-position-vertical-relative:page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QJk/QIAAKI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" filled="f" stroked="f" strokeweight="0" insetpen="t">
            <o:lock v:ext="edit" shapetype="t"/>
            <v:textbox inset="2.85pt,2.85pt,2.85pt,2.85pt">
              <w:txbxContent>
                <w:p w:rsidR="000B08D5" w:rsidRDefault="001E31D6" w:rsidP="00F9758D">
                  <w:pPr>
                    <w:pStyle w:val="a8"/>
                    <w:jc w:val="right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ru-RU"/>
                    </w:rPr>
                  </w:pPr>
                  <w:r w:rsidRPr="000B08D5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ru-RU"/>
                    </w:rPr>
                    <w:t xml:space="preserve">Старший воспитатель: </w:t>
                  </w:r>
                </w:p>
                <w:p w:rsidR="00F9758D" w:rsidRDefault="001E31D6" w:rsidP="00F9758D">
                  <w:pPr>
                    <w:pStyle w:val="a8"/>
                    <w:jc w:val="right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ru-RU"/>
                    </w:rPr>
                  </w:pPr>
                  <w:r w:rsidRPr="000B08D5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ru-RU"/>
                    </w:rPr>
                    <w:t>Ф.Г. Хапизова</w:t>
                  </w:r>
                </w:p>
                <w:p w:rsidR="008B5B07" w:rsidRPr="000B08D5" w:rsidRDefault="008B5B07" w:rsidP="00F9758D">
                  <w:pPr>
                    <w:pStyle w:val="a8"/>
                    <w:jc w:val="right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ru-RU"/>
                    </w:rPr>
                    <w:t>2026 год</w:t>
                  </w:r>
                </w:p>
                <w:p w:rsidR="00F9758D" w:rsidRPr="00F9758D" w:rsidRDefault="00F9758D" w:rsidP="00F9758D">
                  <w:pPr>
                    <w:pStyle w:val="a8"/>
                    <w:jc w:val="right"/>
                    <w:rPr>
                      <w:rFonts w:ascii="Times New Roman" w:hAnsi="Times New Roman" w:cs="Times New Roman"/>
                      <w:b w:val="0"/>
                      <w:sz w:val="40"/>
                      <w:szCs w:val="40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6874FC">
        <w:rPr>
          <w:noProof/>
        </w:rPr>
        <w:pict>
          <v:rect id="_x0000_s1515" style="position:absolute;left:0;text-align:left;margin-left:291.75pt;margin-top:364.5pt;width:242.05pt;height:32.25pt;z-index:19;visibility:visible;mso-wrap-distance-left:9pt;mso-wrap-distance-top:0;mso-wrap-distance-right:9pt;mso-wrap-distance-bottom:0;mso-position-horizontal-relative:pag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" fillcolor="#fff5c9" stroked="f">
            <v:shadow on="t" color="#f90" opacity=".5" offset="6pt,6pt"/>
            <v:textbox>
              <w:txbxContent>
                <w:p w:rsidR="00A03367" w:rsidRPr="00C7308E" w:rsidRDefault="00C7308E" w:rsidP="0005351B">
                  <w:pPr>
                    <w:pStyle w:val="a4"/>
                    <w:jc w:val="both"/>
                    <w:rPr>
                      <w:rFonts w:ascii="Arial" w:hAnsi="Arial" w:cs="Arial"/>
                      <w:b/>
                      <w:i/>
                      <w:color w:val="FF0000"/>
                    </w:rPr>
                  </w:pPr>
                  <w:r w:rsidRPr="00C7308E">
                    <w:rPr>
                      <w:rFonts w:ascii="Arial" w:hAnsi="Arial" w:cs="Arial"/>
                      <w:b/>
                      <w:i/>
                      <w:color w:val="FF0000"/>
                    </w:rPr>
                    <w:t>Р</w:t>
                  </w:r>
                  <w:r w:rsidR="00A03367" w:rsidRPr="00C7308E">
                    <w:rPr>
                      <w:rFonts w:ascii="Arial" w:hAnsi="Arial" w:cs="Arial"/>
                      <w:b/>
                      <w:i/>
                      <w:color w:val="FF0000"/>
                    </w:rPr>
                    <w:t>азъяснит</w:t>
                  </w:r>
                  <w:r w:rsidRPr="00C7308E">
                    <w:rPr>
                      <w:rFonts w:ascii="Arial" w:hAnsi="Arial" w:cs="Arial"/>
                      <w:b/>
                      <w:i/>
                      <w:color w:val="FF0000"/>
                    </w:rPr>
                    <w:t>е</w:t>
                  </w:r>
                  <w:r w:rsidR="00A03367" w:rsidRPr="00C7308E">
                    <w:rPr>
                      <w:rFonts w:ascii="Arial" w:hAnsi="Arial" w:cs="Arial"/>
                      <w:b/>
                      <w:i/>
                      <w:color w:val="FF0000"/>
                    </w:rPr>
                    <w:t xml:space="preserve"> своим детям, что </w:t>
                  </w:r>
                  <w:r w:rsidRPr="00C7308E">
                    <w:rPr>
                      <w:rFonts w:ascii="Arial" w:hAnsi="Arial" w:cs="Arial"/>
                      <w:b/>
                      <w:i/>
                      <w:color w:val="FF0000"/>
                    </w:rPr>
                    <w:t>хотите</w:t>
                  </w:r>
                  <w:r w:rsidR="00A03367" w:rsidRPr="00C7308E">
                    <w:rPr>
                      <w:rFonts w:ascii="Arial" w:hAnsi="Arial" w:cs="Arial"/>
                      <w:b/>
                      <w:i/>
                      <w:color w:val="FF0000"/>
                    </w:rPr>
                    <w:t xml:space="preserve"> защитить их от зла.</w:t>
                  </w:r>
                </w:p>
              </w:txbxContent>
            </v:textbox>
            <w10:wrap anchorx="page" anchory="page"/>
          </v:rect>
        </w:pict>
      </w:r>
      <w:r w:rsidR="006874FC">
        <w:rPr>
          <w:noProof/>
        </w:rPr>
        <w:pict>
          <v:rect id="_x0000_s1516" style="position:absolute;left:0;text-align:left;margin-left:286.5pt;margin-top:547.5pt;width:247.3pt;height:33.45pt;z-index:20;visibility:visible;mso-wrap-distance-left:9pt;mso-wrap-distance-top:0;mso-wrap-distance-right:9pt;mso-wrap-distance-bottom:0;mso-position-horizontal-relative:pag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" fillcolor="#fff5c9" stroked="f">
            <v:shadow on="t" color="#f90" opacity=".5" offset="6pt,6pt"/>
            <v:textbox>
              <w:txbxContent>
                <w:p w:rsidR="002430E3" w:rsidRPr="0023092D" w:rsidRDefault="002430E3" w:rsidP="0023092D">
                  <w:pPr>
                    <w:jc w:val="center"/>
                    <w:rPr>
                      <w:rFonts w:ascii="Arial" w:hAnsi="Arial" w:cs="Arial"/>
                      <w:b/>
                      <w:i/>
                      <w:color w:val="FF0000"/>
                      <w:sz w:val="22"/>
                      <w:szCs w:val="22"/>
                      <w:lang w:val="ru-RU"/>
                    </w:rPr>
                  </w:pPr>
                  <w:r w:rsidRPr="0023092D">
                    <w:rPr>
                      <w:rFonts w:ascii="Arial" w:hAnsi="Arial" w:cs="Arial"/>
                      <w:b/>
                      <w:i/>
                      <w:color w:val="FF0000"/>
                      <w:sz w:val="22"/>
                      <w:szCs w:val="22"/>
                      <w:lang w:val="ru-RU"/>
                    </w:rPr>
                    <w:t>Каждый из нас имеет право вырасти свободным от насилия.</w:t>
                  </w:r>
                </w:p>
              </w:txbxContent>
            </v:textbox>
            <w10:wrap anchorx="page" anchory="page"/>
          </v:rect>
        </w:pict>
      </w:r>
      <w:r w:rsidR="006874FC">
        <w:rPr>
          <w:noProof/>
        </w:rPr>
        <w:pict>
          <v:rect id="Rectangle 457" o:spid="_x0000_s1514" style="position:absolute;left:0;text-align:left;margin-left:20.45pt;margin-top:491.25pt;width:233.8pt;height:89.7pt;z-index:17;visibility:visible;mso-wrap-distance-left:9pt;mso-wrap-distance-top:0;mso-wrap-distance-right:9pt;mso-wrap-distance-bottom:0;mso-position-horizontal-relative:pag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" fillcolor="#fff5c9" stroked="f">
            <v:shadow on="t" color="#f90" opacity=".5" offset="6pt,6pt"/>
            <v:textbox>
              <w:txbxContent>
                <w:p w:rsidR="00E663BD" w:rsidRPr="00C7308E" w:rsidRDefault="00E94E8C" w:rsidP="0005351B">
                  <w:pPr>
                    <w:pStyle w:val="a6"/>
                    <w:jc w:val="both"/>
                    <w:rPr>
                      <w:rFonts w:ascii="Arial" w:hAnsi="Arial" w:cs="Arial"/>
                      <w:b/>
                      <w:i/>
                      <w:color w:val="FF0000"/>
                      <w:lang w:val="ru-RU"/>
                    </w:rPr>
                  </w:pPr>
                  <w:r w:rsidRPr="00C7308E">
                    <w:rPr>
                      <w:rFonts w:ascii="Arial" w:hAnsi="Arial" w:cs="Arial"/>
                      <w:b/>
                      <w:i/>
                      <w:color w:val="FF0000"/>
                      <w:lang w:val="ru-RU"/>
                    </w:rPr>
                    <w:t>Помните, что ребенку кроме матери и отца нужны другие взрослые. Педагоги, бабушка, дедушка, друзья, соседи - все эти люди могут быть безопасными взрослыми для вашего ребенка.</w:t>
                  </w:r>
                </w:p>
              </w:txbxContent>
            </v:textbox>
            <w10:wrap anchorx="page" anchory="page"/>
          </v:rect>
        </w:pict>
      </w:r>
      <w:r w:rsidR="006874FC">
        <w:rPr>
          <w:noProof/>
        </w:rPr>
        <w:pict>
          <v:shape id="Text Box 251" o:spid="_x0000_s1511" type="#_x0000_t202" style="position:absolute;left:0;text-align:left;margin-left:576.7pt;margin-top:476.45pt;width:168.5pt;height:90.5pt;z-index:3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" filled="f" stroked="f" strokeweight="0" insetpen="t">
            <o:lock v:ext="edit" shapetype="t"/>
            <v:textbox inset="2.85pt,2.85pt,2.85pt,2.85pt">
              <w:txbxContent>
                <w:p w:rsidR="00A537EB" w:rsidRPr="00FF0996" w:rsidRDefault="00A537EB" w:rsidP="00F9758D">
                  <w:pPr>
                    <w:pStyle w:val="21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8026FE" w:rsidRPr="00B9636E">
        <w:rPr>
          <w:lang w:val="ru-RU"/>
        </w:rPr>
        <w:tab/>
      </w:r>
      <w:r w:rsidR="00A537EB" w:rsidRPr="001E31D6">
        <w:rPr>
          <w:lang w:val="ru-RU"/>
        </w:rPr>
        <w:br w:type="page"/>
      </w:r>
      <w:r w:rsidR="006874FC">
        <w:rPr>
          <w:noProof/>
        </w:rPr>
        <w:lastRenderedPageBreak/>
        <w:pict>
          <v:shape id="Text Box 358" o:spid="_x0000_s1507" type="#_x0000_t202" style="position:absolute;left:0;text-align:left;margin-left:563.3pt;margin-top:79.75pt;width:256.5pt;height:497pt;z-index:16;visibility:visible;mso-wrap-distance-left:2.88pt;mso-wrap-distance-top:2.88pt;mso-wrap-distance-right:2.88pt;mso-wrap-distance-bottom:2.88pt;mso-position-horizontal:absolute;mso-position-horizontal-relative:page;mso-position-vertical:absolute;mso-position-vertical-relative:page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" filled="f" stroked="f" strokeweight="0" insetpen="t">
            <o:lock v:ext="edit" shapetype="t"/>
            <v:textbox style="mso-next-textbox:#Text Box 358" inset="2.85pt,2.85pt,2.85pt,2.85pt">
              <w:txbxContent/>
            </v:textbox>
            <w10:wrap anchorx="page" anchory="page"/>
          </v:shape>
        </w:pict>
      </w:r>
      <w:r w:rsidR="006874FC">
        <w:rPr>
          <w:noProof/>
        </w:rPr>
        <w:pict>
          <v:shape id="Text Box 357" o:spid="_x0000_s1506" type="#_x0000_t202" style="position:absolute;left:0;text-align:left;margin-left:280.25pt;margin-top:79.75pt;width:260.45pt;height:492.5pt;z-index:14;visibility:visible;mso-wrap-style:square;mso-width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" filled="f" stroked="f" strokeweight="0" insetpen="t">
            <o:lock v:ext="edit" shapetype="t"/>
            <v:textbox style="mso-next-textbox:#Text Box 358" inset="2.85pt,2.85pt,2.85pt,2.85pt">
              <w:txbxContent>
                <w:p w:rsidR="0005351B" w:rsidRPr="0026551D" w:rsidRDefault="002B42C7" w:rsidP="001E31D6">
                  <w:pPr>
                    <w:pStyle w:val="2"/>
                    <w:ind w:firstLine="720"/>
                    <w:contextualSpacing/>
                    <w:jc w:val="both"/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  <w:t>Подбираем слова</w:t>
                  </w:r>
                  <w:r w:rsidR="00B7549D" w:rsidRPr="0026551D"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  <w:t xml:space="preserve">, исходя из "низкой доли страха" в них. Например, разговор о том, как остаться в безопасности, пугает значительно меньше, чем разговор о встрече с незнакомым человеком. </w:t>
                  </w:r>
                </w:p>
                <w:p w:rsidR="001E31D6" w:rsidRPr="0026551D" w:rsidRDefault="00A4231E" w:rsidP="001E31D6">
                  <w:pPr>
                    <w:pStyle w:val="2"/>
                    <w:ind w:firstLine="720"/>
                    <w:contextualSpacing/>
                    <w:jc w:val="both"/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</w:pPr>
                  <w:r w:rsidRPr="0026551D"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  <w:t>В начале беседы</w:t>
                  </w:r>
                  <w:r w:rsidR="00B7549D" w:rsidRPr="0026551D"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  <w:t xml:space="preserve">, </w:t>
                  </w:r>
                  <w:r w:rsidRPr="0026551D"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  <w:r w:rsidR="00B7549D" w:rsidRPr="0026551D"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  <w:t>договорит</w:t>
                  </w:r>
                  <w:r w:rsidRPr="0026551D"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  <w:t>есь</w:t>
                  </w:r>
                  <w:r w:rsidR="00B7549D" w:rsidRPr="0026551D"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  <w:t xml:space="preserve">, какие слова использовать в разговоре с детьми. </w:t>
                  </w:r>
                  <w:r w:rsidRPr="0026551D"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  <w:t xml:space="preserve">Это </w:t>
                  </w:r>
                  <w:r w:rsidR="00B7549D" w:rsidRPr="0026551D"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  <w:t xml:space="preserve"> поможет избежать недоразумений. Чтобы повысить уверенность ребенка в себе и уменьшить чувство страха, </w:t>
                  </w:r>
                  <w:r w:rsidRPr="0026551D"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  <w:t xml:space="preserve">нужно </w:t>
                  </w:r>
                  <w:r w:rsidR="00B7549D" w:rsidRPr="0026551D"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  <w:t xml:space="preserve"> сосредоточить разговор на том, что </w:t>
                  </w:r>
                  <w:r w:rsidR="0026551D"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  <w:t>он</w:t>
                  </w:r>
                  <w:r w:rsidR="00B7549D" w:rsidRPr="0026551D"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  <w:t xml:space="preserve"> может сделать в неприятной ситуации. </w:t>
                  </w:r>
                  <w:r w:rsidRPr="0026551D"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  <w:t xml:space="preserve">Можно </w:t>
                  </w:r>
                  <w:r w:rsidR="00B7549D" w:rsidRPr="0026551D"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  <w:t xml:space="preserve"> рассказать о навыках безопасности, необходимых для того, чтобы избежать насилия</w:t>
                  </w:r>
                  <w:r w:rsidRPr="0026551D"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  <w:t>.</w:t>
                  </w:r>
                  <w:r w:rsidR="00B7549D" w:rsidRPr="0026551D"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05351B" w:rsidRDefault="00B7549D" w:rsidP="001E31D6">
                  <w:pPr>
                    <w:pStyle w:val="2"/>
                    <w:ind w:firstLine="720"/>
                    <w:contextualSpacing/>
                    <w:jc w:val="both"/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</w:pPr>
                  <w:r w:rsidRPr="0026551D"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  <w:t>К сожалению, многие взрослые все время рассказывают детям о плохих незнакомцах и о том, какие ужасные вещи могут случиться с ними. Ребенок запоминает эти страшные истории, но не помнит урок о том, как избежать насилия.</w:t>
                  </w:r>
                </w:p>
                <w:p w:rsidR="00B9636E" w:rsidRPr="00B9596A" w:rsidRDefault="00B7549D" w:rsidP="00B9636E">
                  <w:pPr>
                    <w:pStyle w:val="2"/>
                    <w:spacing w:after="0"/>
                    <w:ind w:firstLine="720"/>
                    <w:jc w:val="both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ru-RU"/>
                    </w:rPr>
                  </w:pPr>
                  <w:r w:rsidRPr="00B9596A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ru-RU"/>
                    </w:rPr>
                    <w:t>Уверенность в себе</w:t>
                  </w:r>
                  <w:r w:rsidR="00B9636E" w:rsidRPr="00B9596A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ru-RU"/>
                    </w:rPr>
                    <w:t>!</w:t>
                  </w:r>
                </w:p>
                <w:p w:rsidR="00B7549D" w:rsidRPr="0026551D" w:rsidRDefault="00B7549D" w:rsidP="00B9636E">
                  <w:pPr>
                    <w:pStyle w:val="2"/>
                    <w:spacing w:after="0"/>
                    <w:ind w:firstLine="720"/>
                    <w:jc w:val="both"/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</w:pPr>
                  <w:r w:rsidRPr="0026551D">
                    <w:rPr>
                      <w:rFonts w:ascii="Times New Roman" w:hAnsi="Times New Roman" w:cs="Times New Roman"/>
                      <w:b w:val="0"/>
                      <w:i w:val="0"/>
                      <w:color w:val="auto"/>
                      <w:sz w:val="28"/>
                      <w:szCs w:val="28"/>
                      <w:lang w:val="ru-RU"/>
                    </w:rPr>
                    <w:t xml:space="preserve"> Дети должны поверить в свои способности. </w:t>
                  </w:r>
                </w:p>
                <w:p w:rsidR="0005351B" w:rsidRDefault="00B7549D" w:rsidP="00B9636E">
                  <w:pPr>
                    <w:pStyle w:val="a6"/>
                    <w:spacing w:after="0" w:line="240" w:lineRule="auto"/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6551D">
                    <w:rPr>
                      <w:sz w:val="28"/>
                      <w:szCs w:val="28"/>
                      <w:lang w:val="ru-RU"/>
                    </w:rPr>
                    <w:t xml:space="preserve">После беседы о безопасности </w:t>
                  </w:r>
                  <w:r w:rsidR="00B9636E">
                    <w:rPr>
                      <w:sz w:val="28"/>
                      <w:szCs w:val="28"/>
                      <w:lang w:val="ru-RU"/>
                    </w:rPr>
                    <w:t>скажите</w:t>
                  </w:r>
                  <w:r w:rsidR="0026551D" w:rsidRPr="0026551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26551D">
                    <w:rPr>
                      <w:sz w:val="28"/>
                      <w:szCs w:val="28"/>
                      <w:lang w:val="ru-RU"/>
                    </w:rPr>
                    <w:t xml:space="preserve"> ребенку о том, что вы уверены в том, что он будет помнить о навыках безопасности, находясь дома, или на улице. </w:t>
                  </w:r>
                  <w:r w:rsidR="0026551D" w:rsidRPr="0026551D">
                    <w:rPr>
                      <w:sz w:val="28"/>
                      <w:szCs w:val="28"/>
                      <w:lang w:val="ru-RU"/>
                    </w:rPr>
                    <w:t xml:space="preserve">Обнимите </w:t>
                  </w:r>
                  <w:r w:rsidRPr="0026551D">
                    <w:rPr>
                      <w:sz w:val="28"/>
                      <w:szCs w:val="28"/>
                      <w:lang w:val="ru-RU"/>
                    </w:rPr>
                    <w:t xml:space="preserve"> его, показав гордость своим голосом и словами</w:t>
                  </w:r>
                  <w:r w:rsidR="00E0265A">
                    <w:rPr>
                      <w:sz w:val="28"/>
                      <w:szCs w:val="28"/>
                      <w:lang w:val="ru-RU"/>
                    </w:rPr>
                    <w:t>!</w:t>
                  </w:r>
                  <w:r w:rsidR="001E31D6" w:rsidRPr="0026551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B9636E" w:rsidRPr="00E0265A" w:rsidRDefault="00B7549D" w:rsidP="001E31D6">
                  <w:pPr>
                    <w:pStyle w:val="a6"/>
                    <w:spacing w:line="240" w:lineRule="auto"/>
                    <w:ind w:firstLine="720"/>
                    <w:contextualSpacing/>
                    <w:jc w:val="both"/>
                    <w:rPr>
                      <w:b/>
                      <w:i/>
                      <w:color w:val="002060"/>
                      <w:sz w:val="28"/>
                      <w:szCs w:val="28"/>
                      <w:lang w:val="ru-RU"/>
                    </w:rPr>
                  </w:pPr>
                  <w:r w:rsidRPr="00E0265A">
                    <w:rPr>
                      <w:b/>
                      <w:i/>
                      <w:color w:val="002060"/>
                      <w:sz w:val="28"/>
                      <w:szCs w:val="28"/>
                      <w:lang w:val="ru-RU"/>
                    </w:rPr>
                    <w:t>Тренировка</w:t>
                  </w:r>
                  <w:r w:rsidR="00B9636E" w:rsidRPr="00E0265A">
                    <w:rPr>
                      <w:b/>
                      <w:i/>
                      <w:color w:val="002060"/>
                      <w:sz w:val="28"/>
                      <w:szCs w:val="28"/>
                      <w:lang w:val="ru-RU"/>
                    </w:rPr>
                    <w:t>!</w:t>
                  </w:r>
                </w:p>
                <w:p w:rsidR="00B7549D" w:rsidRPr="00E0265A" w:rsidRDefault="00E0265A" w:rsidP="001E31D6">
                  <w:pPr>
                    <w:pStyle w:val="a6"/>
                    <w:spacing w:line="240" w:lineRule="auto"/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Н</w:t>
                  </w:r>
                  <w:r w:rsidR="00B7549D" w:rsidRPr="00E0265A">
                    <w:rPr>
                      <w:sz w:val="28"/>
                      <w:szCs w:val="28"/>
                      <w:lang w:val="ru-RU"/>
                    </w:rPr>
                    <w:t>авыки безопасности не появятся в одночасье</w:t>
                  </w:r>
                  <w:r>
                    <w:rPr>
                      <w:sz w:val="28"/>
                      <w:szCs w:val="28"/>
                      <w:lang w:val="ru-RU"/>
                    </w:rPr>
                    <w:t>, их</w:t>
                  </w:r>
                  <w:r w:rsidR="00B7549D" w:rsidRPr="00E0265A">
                    <w:rPr>
                      <w:sz w:val="28"/>
                      <w:szCs w:val="28"/>
                      <w:lang w:val="ru-RU"/>
                    </w:rPr>
                    <w:t xml:space="preserve"> необходимо закреплять. </w:t>
                  </w:r>
                  <w:r w:rsidR="00B9636E" w:rsidRPr="00E0265A">
                    <w:rPr>
                      <w:sz w:val="28"/>
                      <w:szCs w:val="28"/>
                      <w:lang w:val="ru-RU"/>
                    </w:rPr>
                    <w:t xml:space="preserve">Важно </w:t>
                  </w:r>
                  <w:r w:rsidR="00B7549D" w:rsidRPr="00E0265A">
                    <w:rPr>
                      <w:sz w:val="28"/>
                      <w:szCs w:val="28"/>
                      <w:lang w:val="ru-RU"/>
                    </w:rPr>
                    <w:t>напоминание</w:t>
                  </w:r>
                  <w:r w:rsidR="00B9636E" w:rsidRPr="00E0265A">
                    <w:rPr>
                      <w:sz w:val="28"/>
                      <w:szCs w:val="28"/>
                      <w:lang w:val="ru-RU"/>
                    </w:rPr>
                    <w:t>!</w:t>
                  </w:r>
                  <w:r w:rsidR="00B7549D" w:rsidRPr="00E0265A">
                    <w:rPr>
                      <w:sz w:val="28"/>
                      <w:szCs w:val="28"/>
                      <w:lang w:val="ru-RU"/>
                    </w:rPr>
                    <w:t xml:space="preserve"> Повторите навыки безопасности перед тем, как ваш ребенок будет выходить из дома самостоятельно. Дети усваивают и хранят информацию по-разному, в зависимости от возраста и стадии развития. </w:t>
                  </w:r>
                  <w:r w:rsidR="00B9636E" w:rsidRPr="00E0265A">
                    <w:rPr>
                      <w:sz w:val="28"/>
                      <w:szCs w:val="28"/>
                      <w:lang w:val="ru-RU"/>
                    </w:rPr>
                    <w:t>П</w:t>
                  </w:r>
                  <w:r w:rsidR="00B7549D" w:rsidRPr="00E0265A">
                    <w:rPr>
                      <w:sz w:val="28"/>
                      <w:szCs w:val="28"/>
                      <w:lang w:val="ru-RU"/>
                    </w:rPr>
                    <w:t>остоянно говорит</w:t>
                  </w:r>
                  <w:r w:rsidR="00B9636E" w:rsidRPr="00E0265A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B7549D" w:rsidRPr="00E0265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B9636E" w:rsidRPr="00E0265A">
                    <w:rPr>
                      <w:sz w:val="28"/>
                      <w:szCs w:val="28"/>
                      <w:lang w:val="ru-RU"/>
                    </w:rPr>
                    <w:t>им</w:t>
                  </w:r>
                  <w:r w:rsidR="00B7549D" w:rsidRPr="00E0265A">
                    <w:rPr>
                      <w:sz w:val="28"/>
                      <w:szCs w:val="28"/>
                      <w:lang w:val="ru-RU"/>
                    </w:rPr>
                    <w:t xml:space="preserve"> о п</w:t>
                  </w:r>
                  <w:r w:rsidR="00B9636E" w:rsidRPr="00E0265A">
                    <w:rPr>
                      <w:sz w:val="28"/>
                      <w:szCs w:val="28"/>
                      <w:lang w:val="ru-RU"/>
                    </w:rPr>
                    <w:t>редупреждении насилия.</w:t>
                  </w:r>
                </w:p>
                <w:p w:rsidR="00E0265A" w:rsidRPr="00E0265A" w:rsidRDefault="0005351B" w:rsidP="001E31D6">
                  <w:pPr>
                    <w:pStyle w:val="a6"/>
                    <w:spacing w:line="240" w:lineRule="auto"/>
                    <w:ind w:firstLine="720"/>
                    <w:contextualSpacing/>
                    <w:jc w:val="both"/>
                    <w:rPr>
                      <w:b/>
                      <w:i/>
                      <w:color w:val="002060"/>
                      <w:sz w:val="28"/>
                      <w:szCs w:val="28"/>
                      <w:lang w:val="ru-RU"/>
                    </w:rPr>
                  </w:pPr>
                  <w:r w:rsidRPr="00E0265A">
                    <w:rPr>
                      <w:b/>
                      <w:i/>
                      <w:color w:val="002060"/>
                      <w:sz w:val="28"/>
                      <w:szCs w:val="28"/>
                      <w:lang w:val="ru-RU"/>
                    </w:rPr>
                    <w:t>Опасность от встречи с незнакомыми людьми</w:t>
                  </w:r>
                  <w:r w:rsidR="00E0265A" w:rsidRPr="00E0265A">
                    <w:rPr>
                      <w:b/>
                      <w:i/>
                      <w:color w:val="002060"/>
                      <w:sz w:val="28"/>
                      <w:szCs w:val="28"/>
                      <w:lang w:val="ru-RU"/>
                    </w:rPr>
                    <w:t>!</w:t>
                  </w:r>
                </w:p>
                <w:p w:rsidR="00B7549D" w:rsidRDefault="00B7549D" w:rsidP="001E31D6">
                  <w:pPr>
                    <w:pStyle w:val="a6"/>
                    <w:spacing w:line="240" w:lineRule="auto"/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0265A">
                    <w:rPr>
                      <w:sz w:val="28"/>
                      <w:szCs w:val="28"/>
                      <w:lang w:val="ru-RU"/>
                    </w:rPr>
                    <w:t xml:space="preserve">Современные исследования показывают, что в случаях насилия подавляющее большинство детей, около 85%, подвергались насилию со стороны тех взрослых, которых они знали и которым доверяли. </w:t>
                  </w:r>
                </w:p>
                <w:p w:rsidR="000B08D5" w:rsidRDefault="000B08D5" w:rsidP="00F0009B">
                  <w:pPr>
                    <w:pStyle w:val="a6"/>
                    <w:spacing w:line="240" w:lineRule="auto"/>
                    <w:ind w:firstLine="720"/>
                    <w:contextualSpacing/>
                    <w:jc w:val="both"/>
                    <w:rPr>
                      <w:b/>
                      <w:i/>
                      <w:color w:val="FF0000"/>
                      <w:sz w:val="26"/>
                      <w:szCs w:val="26"/>
                      <w:lang w:val="ru-RU"/>
                    </w:rPr>
                  </w:pPr>
                </w:p>
                <w:p w:rsidR="00F0009B" w:rsidRPr="000B08D5" w:rsidRDefault="00F0009B" w:rsidP="00F0009B">
                  <w:pPr>
                    <w:pStyle w:val="a6"/>
                    <w:spacing w:line="240" w:lineRule="auto"/>
                    <w:ind w:firstLine="720"/>
                    <w:contextualSpacing/>
                    <w:jc w:val="both"/>
                    <w:rPr>
                      <w:b/>
                      <w:i/>
                      <w:color w:val="7030A0"/>
                      <w:sz w:val="26"/>
                      <w:szCs w:val="26"/>
                      <w:lang w:val="ru-RU"/>
                    </w:rPr>
                  </w:pPr>
                  <w:r w:rsidRPr="000B08D5">
                    <w:rPr>
                      <w:b/>
                      <w:i/>
                      <w:color w:val="7030A0"/>
                      <w:sz w:val="26"/>
                      <w:szCs w:val="26"/>
                      <w:lang w:val="ru-RU"/>
                    </w:rPr>
                    <w:t>Важно, сказа</w:t>
                  </w:r>
                  <w:r w:rsidR="00A60568" w:rsidRPr="000B08D5">
                    <w:rPr>
                      <w:b/>
                      <w:i/>
                      <w:color w:val="7030A0"/>
                      <w:sz w:val="26"/>
                      <w:szCs w:val="26"/>
                      <w:lang w:val="ru-RU"/>
                    </w:rPr>
                    <w:t>ть</w:t>
                  </w:r>
                  <w:r w:rsidRPr="000B08D5">
                    <w:rPr>
                      <w:b/>
                      <w:i/>
                      <w:color w:val="7030A0"/>
                      <w:sz w:val="26"/>
                      <w:szCs w:val="26"/>
                      <w:lang w:val="ru-RU"/>
                    </w:rPr>
                    <w:t xml:space="preserve"> детям, что насилие, совершенное любым человеком, не следует держать в тайне. </w:t>
                  </w:r>
                  <w:r w:rsidR="00A60568" w:rsidRPr="000B08D5">
                    <w:rPr>
                      <w:b/>
                      <w:i/>
                      <w:color w:val="7030A0"/>
                      <w:sz w:val="26"/>
                      <w:szCs w:val="26"/>
                      <w:lang w:val="ru-RU"/>
                    </w:rPr>
                    <w:t xml:space="preserve">Им </w:t>
                  </w:r>
                  <w:r w:rsidRPr="000B08D5">
                    <w:rPr>
                      <w:b/>
                      <w:i/>
                      <w:color w:val="7030A0"/>
                      <w:sz w:val="26"/>
                      <w:szCs w:val="26"/>
                      <w:lang w:val="ru-RU"/>
                    </w:rPr>
                    <w:t xml:space="preserve">нужно знать, что иногда взрослые, которых все в семье знают и доверяют, пытаются трогать ребенка несоответствующим образом. Тело ребенка принадлежит только ему, и он должен иметь право решать, как можно обращаться с </w:t>
                  </w:r>
                  <w:r w:rsidR="00E94140" w:rsidRPr="000B08D5">
                    <w:rPr>
                      <w:b/>
                      <w:i/>
                      <w:color w:val="7030A0"/>
                      <w:sz w:val="26"/>
                      <w:szCs w:val="26"/>
                      <w:lang w:val="ru-RU"/>
                    </w:rPr>
                    <w:t>ним</w:t>
                  </w:r>
                  <w:r w:rsidRPr="000B08D5">
                    <w:rPr>
                      <w:b/>
                      <w:i/>
                      <w:color w:val="7030A0"/>
                      <w:sz w:val="26"/>
                      <w:szCs w:val="26"/>
                      <w:lang w:val="ru-RU"/>
                    </w:rPr>
                    <w:t>. Эта информация поможет подготовить детей хранить от опасности свое тело в течение их роста и развития.</w:t>
                  </w:r>
                </w:p>
                <w:p w:rsidR="00E0265A" w:rsidRDefault="00E0265A" w:rsidP="001E31D6">
                  <w:pPr>
                    <w:pStyle w:val="a6"/>
                    <w:spacing w:line="240" w:lineRule="auto"/>
                    <w:ind w:firstLine="720"/>
                    <w:contextualSpacing/>
                    <w:jc w:val="both"/>
                    <w:rPr>
                      <w:lang w:val="ru-RU"/>
                    </w:rPr>
                  </w:pPr>
                </w:p>
                <w:p w:rsidR="00E0265A" w:rsidRDefault="00E0265A" w:rsidP="001E31D6">
                  <w:pPr>
                    <w:pStyle w:val="a6"/>
                    <w:spacing w:line="240" w:lineRule="auto"/>
                    <w:ind w:firstLine="720"/>
                    <w:contextualSpacing/>
                    <w:jc w:val="both"/>
                    <w:rPr>
                      <w:lang w:val="ru-RU"/>
                    </w:rPr>
                  </w:pPr>
                </w:p>
                <w:p w:rsidR="00E0265A" w:rsidRDefault="00E0265A" w:rsidP="001E31D6">
                  <w:pPr>
                    <w:pStyle w:val="a6"/>
                    <w:spacing w:line="240" w:lineRule="auto"/>
                    <w:ind w:firstLine="720"/>
                    <w:contextualSpacing/>
                    <w:jc w:val="both"/>
                    <w:rPr>
                      <w:lang w:val="ru-RU"/>
                    </w:rPr>
                  </w:pPr>
                </w:p>
                <w:p w:rsidR="00E0265A" w:rsidRDefault="00E0265A" w:rsidP="001E31D6">
                  <w:pPr>
                    <w:pStyle w:val="a6"/>
                    <w:spacing w:line="240" w:lineRule="auto"/>
                    <w:ind w:firstLine="720"/>
                    <w:contextualSpacing/>
                    <w:jc w:val="both"/>
                    <w:rPr>
                      <w:lang w:val="ru-RU"/>
                    </w:rPr>
                  </w:pPr>
                </w:p>
                <w:p w:rsidR="00E663BD" w:rsidRPr="003A1A56" w:rsidRDefault="00E663BD" w:rsidP="00B7549D">
                  <w:pPr>
                    <w:pStyle w:val="a6"/>
                    <w:spacing w:line="240" w:lineRule="auto"/>
                    <w:contextualSpacing/>
                    <w:jc w:val="both"/>
                    <w:rPr>
                      <w:lang w:val="ru-RU"/>
                    </w:rPr>
                  </w:pPr>
                </w:p>
                <w:p w:rsidR="0005351B" w:rsidRPr="00662BAB" w:rsidRDefault="0005351B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6874FC">
        <w:rPr>
          <w:noProof/>
        </w:rPr>
        <w:pict>
          <v:shape id="Text Box 355" o:spid="_x0000_s1505" type="#_x0000_t202" style="position:absolute;left:0;text-align:left;margin-left:26.15pt;margin-top:79.75pt;width:235.05pt;height:501.5pt;z-index:10;visibility:visible;mso-wrap-style:square;mso-width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" filled="f" stroked="f" strokeweight="0" insetpen="t">
            <o:lock v:ext="edit" shapetype="t"/>
            <v:textbox style="mso-next-textbox:#Text Box 355" inset="2.85pt,2.85pt,2.85pt,2.85pt">
              <w:txbxContent>
                <w:p w:rsidR="00CC2E1E" w:rsidRPr="00AD7DAC" w:rsidRDefault="00057D95" w:rsidP="002B42C7">
                  <w:pPr>
                    <w:pStyle w:val="a4"/>
                    <w:ind w:firstLine="720"/>
                    <w:contextualSpacing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Не бойтесь</w:t>
                  </w:r>
                  <w:r w:rsidR="00AD7DAC" w:rsidRPr="00AD7DA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CC2E1E" w:rsidRPr="00AD7DAC">
                    <w:rPr>
                      <w:rFonts w:ascii="Times New Roman" w:hAnsi="Times New Roman"/>
                      <w:sz w:val="28"/>
                      <w:szCs w:val="28"/>
                    </w:rPr>
                    <w:t xml:space="preserve">говорить с детьми о насилии.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Не бойтесь </w:t>
                  </w:r>
                  <w:r w:rsidR="00A4231E">
                    <w:rPr>
                      <w:rFonts w:ascii="Times New Roman" w:hAnsi="Times New Roman"/>
                      <w:sz w:val="28"/>
                      <w:szCs w:val="28"/>
                    </w:rPr>
                    <w:t xml:space="preserve"> напугать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их</w:t>
                  </w:r>
                  <w:r w:rsidR="00CC2E1E" w:rsidRPr="00AD7DAC">
                    <w:rPr>
                      <w:rFonts w:ascii="Times New Roman" w:hAnsi="Times New Roman"/>
                      <w:sz w:val="28"/>
                      <w:szCs w:val="28"/>
                    </w:rPr>
                    <w:t>, лиш</w:t>
                  </w:r>
                  <w:r w:rsidR="00A4231E">
                    <w:rPr>
                      <w:rFonts w:ascii="Times New Roman" w:hAnsi="Times New Roman"/>
                      <w:sz w:val="28"/>
                      <w:szCs w:val="28"/>
                    </w:rPr>
                    <w:t>и</w:t>
                  </w:r>
                  <w:r w:rsidR="00CC2E1E" w:rsidRPr="00AD7DAC">
                    <w:rPr>
                      <w:rFonts w:ascii="Times New Roman" w:hAnsi="Times New Roman"/>
                      <w:sz w:val="28"/>
                      <w:szCs w:val="28"/>
                    </w:rPr>
                    <w:t>т</w:t>
                  </w:r>
                  <w:r w:rsidR="00A4231E">
                    <w:rPr>
                      <w:rFonts w:ascii="Times New Roman" w:hAnsi="Times New Roman"/>
                      <w:sz w:val="28"/>
                      <w:szCs w:val="28"/>
                    </w:rPr>
                    <w:t>ь</w:t>
                  </w:r>
                  <w:r w:rsidR="00CC2E1E" w:rsidRPr="00AD7DAC">
                    <w:rPr>
                      <w:rFonts w:ascii="Times New Roman" w:hAnsi="Times New Roman"/>
                      <w:sz w:val="28"/>
                      <w:szCs w:val="28"/>
                    </w:rPr>
                    <w:t xml:space="preserve"> наивности и </w:t>
                  </w:r>
                  <w:r w:rsidR="00AD7DAC" w:rsidRPr="00AD7DAC">
                    <w:rPr>
                      <w:rFonts w:ascii="Times New Roman" w:hAnsi="Times New Roman"/>
                      <w:sz w:val="28"/>
                      <w:szCs w:val="28"/>
                    </w:rPr>
                    <w:t>доверия</w:t>
                  </w:r>
                  <w:r w:rsidR="00A4231E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="00AD7DAC" w:rsidRPr="00AD7DAC">
                    <w:rPr>
                      <w:rFonts w:ascii="Times New Roman" w:hAnsi="Times New Roman"/>
                      <w:sz w:val="28"/>
                      <w:szCs w:val="28"/>
                    </w:rPr>
                    <w:t xml:space="preserve"> Э</w:t>
                  </w:r>
                  <w:r w:rsidR="00AD7DAC">
                    <w:rPr>
                      <w:rFonts w:ascii="Times New Roman" w:hAnsi="Times New Roman"/>
                      <w:sz w:val="28"/>
                      <w:szCs w:val="28"/>
                    </w:rPr>
                    <w:t xml:space="preserve">тот страх </w:t>
                  </w:r>
                  <w:r w:rsidR="00CC2E1E" w:rsidRPr="00AD7DAC">
                    <w:rPr>
                      <w:rFonts w:ascii="Times New Roman" w:hAnsi="Times New Roman"/>
                      <w:sz w:val="28"/>
                      <w:szCs w:val="28"/>
                    </w:rPr>
                    <w:t xml:space="preserve">не обоснован. </w:t>
                  </w:r>
                  <w:r w:rsidR="00AD7DAC" w:rsidRPr="00AD7DAC">
                    <w:rPr>
                      <w:rFonts w:ascii="Times New Roman" w:hAnsi="Times New Roman"/>
                      <w:sz w:val="28"/>
                      <w:szCs w:val="28"/>
                    </w:rPr>
                    <w:t>Есть</w:t>
                  </w:r>
                  <w:r w:rsidR="00CC2E1E" w:rsidRPr="00AD7DAC">
                    <w:rPr>
                      <w:rFonts w:ascii="Times New Roman" w:hAnsi="Times New Roman"/>
                      <w:sz w:val="28"/>
                      <w:szCs w:val="28"/>
                    </w:rPr>
                    <w:t xml:space="preserve"> мно</w:t>
                  </w:r>
                  <w:r w:rsidR="00AD7DAC" w:rsidRPr="00AD7DAC">
                    <w:rPr>
                      <w:rFonts w:ascii="Times New Roman" w:hAnsi="Times New Roman"/>
                      <w:sz w:val="28"/>
                      <w:szCs w:val="28"/>
                    </w:rPr>
                    <w:t>го</w:t>
                  </w:r>
                  <w:r w:rsidR="00CC2E1E" w:rsidRPr="00AD7DAC">
                    <w:rPr>
                      <w:rFonts w:ascii="Times New Roman" w:hAnsi="Times New Roman"/>
                      <w:sz w:val="28"/>
                      <w:szCs w:val="28"/>
                    </w:rPr>
                    <w:t xml:space="preserve"> спосо</w:t>
                  </w:r>
                  <w:r w:rsidR="00AD7DAC">
                    <w:rPr>
                      <w:rFonts w:ascii="Times New Roman" w:hAnsi="Times New Roman"/>
                      <w:sz w:val="28"/>
                      <w:szCs w:val="28"/>
                    </w:rPr>
                    <w:t xml:space="preserve">бов, с помощью которых можно </w:t>
                  </w:r>
                  <w:r w:rsidR="00CC2E1E" w:rsidRPr="00AD7DAC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говорить </w:t>
                  </w:r>
                  <w:r w:rsidR="00AD7DAC">
                    <w:rPr>
                      <w:rFonts w:ascii="Times New Roman" w:hAnsi="Times New Roman"/>
                      <w:sz w:val="28"/>
                      <w:szCs w:val="28"/>
                    </w:rPr>
                    <w:t xml:space="preserve">об этом </w:t>
                  </w:r>
                  <w:r w:rsidR="00CC2E1E" w:rsidRPr="00AD7DAC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="00AD7DAC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CC2E1E" w:rsidRPr="00AD7DAC"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детьми</w:t>
                  </w:r>
                  <w:r w:rsidR="00A4231E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:rsidR="003062DF" w:rsidRPr="00AD7DAC" w:rsidRDefault="003062DF" w:rsidP="002B42C7">
                  <w:pPr>
                    <w:pStyle w:val="a6"/>
                    <w:spacing w:after="0" w:line="240" w:lineRule="auto"/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9596A">
                    <w:rPr>
                      <w:b/>
                      <w:i/>
                      <w:color w:val="002060"/>
                      <w:sz w:val="28"/>
                      <w:szCs w:val="28"/>
                      <w:lang w:val="ru-RU"/>
                    </w:rPr>
                    <w:t>Когда и где?</w:t>
                  </w:r>
                  <w:r w:rsidRPr="00AD7DAC">
                    <w:rPr>
                      <w:b/>
                      <w:i/>
                      <w:color w:val="002060"/>
                      <w:sz w:val="28"/>
                      <w:szCs w:val="28"/>
                      <w:lang w:val="ru-RU"/>
                    </w:rPr>
                    <w:t xml:space="preserve">  </w:t>
                  </w:r>
                  <w:r w:rsidR="00A4231E">
                    <w:rPr>
                      <w:sz w:val="28"/>
                      <w:szCs w:val="28"/>
                      <w:lang w:val="ru-RU"/>
                    </w:rPr>
                    <w:t>Не стоит, у</w:t>
                  </w:r>
                  <w:r w:rsidRPr="00AD7DAC">
                    <w:rPr>
                      <w:sz w:val="28"/>
                      <w:szCs w:val="28"/>
                      <w:lang w:val="ru-RU"/>
                    </w:rPr>
                    <w:t>слыша</w:t>
                  </w:r>
                  <w:r w:rsidR="00A4231E">
                    <w:rPr>
                      <w:sz w:val="28"/>
                      <w:szCs w:val="28"/>
                      <w:lang w:val="ru-RU"/>
                    </w:rPr>
                    <w:t>в</w:t>
                  </w:r>
                  <w:r w:rsidRPr="00AD7DAC">
                    <w:rPr>
                      <w:sz w:val="28"/>
                      <w:szCs w:val="28"/>
                      <w:lang w:val="ru-RU"/>
                    </w:rPr>
                    <w:t xml:space="preserve"> у</w:t>
                  </w:r>
                  <w:r w:rsidR="00A4231E">
                    <w:rPr>
                      <w:sz w:val="28"/>
                      <w:szCs w:val="28"/>
                      <w:lang w:val="ru-RU"/>
                    </w:rPr>
                    <w:t xml:space="preserve">страшающие сообщения в новостях, сразу </w:t>
                  </w:r>
                  <w:r w:rsidRPr="00AD7DAC">
                    <w:rPr>
                      <w:sz w:val="28"/>
                      <w:szCs w:val="28"/>
                      <w:lang w:val="ru-RU"/>
                    </w:rPr>
                    <w:t xml:space="preserve"> з</w:t>
                  </w:r>
                  <w:r w:rsidR="00A4231E">
                    <w:rPr>
                      <w:sz w:val="28"/>
                      <w:szCs w:val="28"/>
                      <w:lang w:val="ru-RU"/>
                    </w:rPr>
                    <w:t>вать</w:t>
                  </w:r>
                  <w:r w:rsidRPr="00AD7DAC">
                    <w:rPr>
                      <w:sz w:val="28"/>
                      <w:szCs w:val="28"/>
                      <w:lang w:val="ru-RU"/>
                    </w:rPr>
                    <w:t xml:space="preserve"> детей на беседу. </w:t>
                  </w:r>
                </w:p>
                <w:p w:rsidR="00A4231E" w:rsidRDefault="003062DF" w:rsidP="002B42C7">
                  <w:pPr>
                    <w:pStyle w:val="a6"/>
                    <w:spacing w:after="0" w:line="240" w:lineRule="auto"/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D7DAC">
                    <w:rPr>
                      <w:sz w:val="28"/>
                      <w:szCs w:val="28"/>
                      <w:lang w:val="ru-RU"/>
                    </w:rPr>
                    <w:t xml:space="preserve">Для обсуждения </w:t>
                  </w:r>
                  <w:r w:rsidR="002B42C7">
                    <w:rPr>
                      <w:sz w:val="28"/>
                      <w:szCs w:val="28"/>
                      <w:lang w:val="ru-RU"/>
                    </w:rPr>
                    <w:t xml:space="preserve">этой </w:t>
                  </w:r>
                  <w:r w:rsidRPr="00AD7DAC">
                    <w:rPr>
                      <w:sz w:val="28"/>
                      <w:szCs w:val="28"/>
                      <w:lang w:val="ru-RU"/>
                    </w:rPr>
                    <w:t xml:space="preserve">темы </w:t>
                  </w:r>
                  <w:r w:rsidR="00AD7DAC" w:rsidRPr="00AD7DAC">
                    <w:rPr>
                      <w:sz w:val="28"/>
                      <w:szCs w:val="28"/>
                      <w:lang w:val="ru-RU"/>
                    </w:rPr>
                    <w:t>можно</w:t>
                  </w:r>
                  <w:r w:rsidRPr="00AD7DAC">
                    <w:rPr>
                      <w:sz w:val="28"/>
                      <w:szCs w:val="28"/>
                      <w:lang w:val="ru-RU"/>
                    </w:rPr>
                    <w:t xml:space="preserve"> начать беседы, используя мультфильмы и другие детские телевизионные программы. </w:t>
                  </w:r>
                </w:p>
                <w:p w:rsidR="003062DF" w:rsidRDefault="002B42C7" w:rsidP="002B42C7">
                  <w:pPr>
                    <w:pStyle w:val="a6"/>
                    <w:spacing w:after="0" w:line="240" w:lineRule="auto"/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Когда </w:t>
                  </w:r>
                  <w:r w:rsidR="003062DF" w:rsidRPr="00AD7DAC">
                    <w:rPr>
                      <w:sz w:val="28"/>
                      <w:szCs w:val="28"/>
                      <w:lang w:val="ru-RU"/>
                    </w:rPr>
                    <w:t xml:space="preserve">показывают пострадавшего ребенка,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обсудите </w:t>
                  </w:r>
                  <w:r w:rsidR="003062DF" w:rsidRPr="00AD7DAC">
                    <w:rPr>
                      <w:sz w:val="28"/>
                      <w:szCs w:val="28"/>
                      <w:lang w:val="ru-RU"/>
                    </w:rPr>
                    <w:t>увиденное. Обратит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е </w:t>
                  </w:r>
                  <w:r w:rsidR="003062DF" w:rsidRPr="00AD7DAC">
                    <w:rPr>
                      <w:sz w:val="28"/>
                      <w:szCs w:val="28"/>
                      <w:lang w:val="ru-RU"/>
                    </w:rPr>
                    <w:t xml:space="preserve"> внимание  на то, что бить детей нельзя, что дети имеют право быть защищенными и что взрослые или другие люди не имеют права обижать их. </w:t>
                  </w:r>
                </w:p>
                <w:p w:rsidR="002B42C7" w:rsidRDefault="006874FC" w:rsidP="002B42C7">
                  <w:pPr>
                    <w:pStyle w:val="a6"/>
                    <w:spacing w:after="0" w:line="240" w:lineRule="auto"/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pict>
                      <v:shape id="_x0000_i1030" type="#_x0000_t75" style="width:186.75pt;height:40.5pt">
                        <v:imagedata r:id="rId9" o:title=""/>
                      </v:shape>
                    </w:pict>
                  </w:r>
                </w:p>
                <w:p w:rsidR="002B42C7" w:rsidRPr="00B9596A" w:rsidRDefault="002B42C7" w:rsidP="002B42C7">
                  <w:pPr>
                    <w:pStyle w:val="2"/>
                    <w:spacing w:after="0"/>
                    <w:ind w:firstLine="720"/>
                    <w:contextualSpacing/>
                    <w:jc w:val="both"/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ru-RU"/>
                    </w:rPr>
                  </w:pPr>
                  <w:r w:rsidRPr="00B9596A">
                    <w:rPr>
                      <w:rFonts w:ascii="Times New Roman" w:hAnsi="Times New Roman" w:cs="Times New Roman"/>
                      <w:color w:val="002060"/>
                      <w:sz w:val="28"/>
                      <w:szCs w:val="28"/>
                      <w:lang w:val="ru-RU"/>
                    </w:rPr>
                    <w:t>Как найти подходящие слова?</w:t>
                  </w:r>
                </w:p>
                <w:p w:rsidR="002B42C7" w:rsidRDefault="002B42C7" w:rsidP="002B42C7">
                  <w:pPr>
                    <w:pStyle w:val="a6"/>
                    <w:spacing w:line="240" w:lineRule="auto"/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6551D">
                    <w:rPr>
                      <w:color w:val="002060"/>
                      <w:sz w:val="28"/>
                      <w:szCs w:val="28"/>
                      <w:lang w:val="ru-RU"/>
                    </w:rPr>
                    <w:t xml:space="preserve">  </w:t>
                  </w:r>
                  <w:r w:rsidRPr="0026551D">
                    <w:rPr>
                      <w:sz w:val="28"/>
                      <w:szCs w:val="28"/>
                      <w:lang w:val="ru-RU"/>
                    </w:rPr>
                    <w:t xml:space="preserve">Родителей </w:t>
                  </w:r>
                  <w:r>
                    <w:rPr>
                      <w:sz w:val="28"/>
                      <w:szCs w:val="28"/>
                      <w:lang w:val="ru-RU"/>
                    </w:rPr>
                    <w:t>могут беспокоить</w:t>
                  </w:r>
                  <w:r w:rsidRPr="0026551D">
                    <w:rPr>
                      <w:sz w:val="28"/>
                      <w:szCs w:val="28"/>
                      <w:lang w:val="ru-RU"/>
                    </w:rPr>
                    <w:t xml:space="preserve"> серьезные выражения при обсуждении </w:t>
                  </w:r>
                  <w:r w:rsidRPr="0026551D">
                    <w:rPr>
                      <w:b/>
                      <w:i/>
                      <w:sz w:val="28"/>
                      <w:szCs w:val="28"/>
                      <w:lang w:val="ru-RU"/>
                    </w:rPr>
                    <w:t>этой темы</w:t>
                  </w:r>
                  <w:r w:rsidRPr="0026551D">
                    <w:rPr>
                      <w:sz w:val="28"/>
                      <w:szCs w:val="28"/>
                      <w:lang w:val="ru-RU"/>
                    </w:rPr>
                    <w:t>. На самом деле нужно действовать наоборот.</w:t>
                  </w:r>
                </w:p>
                <w:p w:rsidR="002B42C7" w:rsidRDefault="002B42C7" w:rsidP="002B42C7">
                  <w:pPr>
                    <w:pStyle w:val="a6"/>
                    <w:spacing w:line="240" w:lineRule="auto"/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B42C7" w:rsidRPr="002B42C7" w:rsidRDefault="002B42C7" w:rsidP="002B42C7">
                  <w:pPr>
                    <w:pStyle w:val="a6"/>
                    <w:spacing w:line="240" w:lineRule="auto"/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6874FC">
        <w:rPr>
          <w:noProof/>
        </w:rPr>
        <w:pict>
          <v:group id="Group 360" o:spid="_x0000_s1501" style="position:absolute;left:0;text-align:left;margin-left:91.75pt;margin-top:69pt;width:674.1pt;height:10.75pt;flip:y;z-index:18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">
            <v:rect id="Rectangle 361" o:spid="_x0000_s1502" alt="Level bars" style="position:absolute;left:184343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El8EA&#10;AADbAAAADwAAAGRycy9kb3ducmV2LnhtbERPTWvCQBC9C/0PyxR6M5uUohKzShVaij0ZRTwO2XET&#10;mp0N2U1M/323UOhtHu9ziu1kWzFS7xvHCrIkBUFcOd2wUXA+vc1XIHxA1tg6JgXf5GG7eZgVmGt3&#10;5yONZTAihrDPUUEdQpdL6auaLPrEdcSRu7neYoiwN1L3eI/htpXPabqQFhuODTV2tK+p+ioHq8C1&#10;h/fdcspKc7hc/QsuzFB9GqWeHqfXNYhAU/gX/7k/dJyfwe8v8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hJfBAAAA2wAAAA8AAAAAAAAAAAAAAAAAmAIAAGRycy9kb3du&#10;cmV2LnhtbFBLBQYAAAAABAAEAPUAAACG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503" alt="Level bars" style="position:absolute;left:212628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/nMMA&#10;AADbAAAADwAAAGRycy9kb3ducmV2LnhtbERP22rCQBB9L/gPywi+FN1UpEp0FVGqUhDxBj6O2TEJ&#10;ZmdjdtX0791CoW9zONcZTWpTiAdVLres4KMTgSBOrM45VXDYf7UHIJxH1lhYJgU/5GAybryNMNb2&#10;yVt67HwqQgi7GBVk3pexlC7JyKDr2JI4cBdbGfQBVqnUFT5DuClkN4o+pcGcQ0OGJc0ySq67u1GQ&#10;LNblebmZLfuH27y4Heen73fTU6rVrKdDEJ5q/y/+c690mN+F31/CAX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B/nMMAAADbAAAADwAAAAAAAAAAAAAAAACYAgAAZHJzL2Rv&#10;d25yZXYueG1sUEsFBgAAAAAEAAQA9QAAAIg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504" alt="Level bars" style="position:absolute;left:240913;top:201168;width:28286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o7cUA&#10;AADbAAAADwAAAGRycy9kb3ducmV2LnhtbESPW2sCMRCF34X+hzAF32rWW5GtUawoWKWIF3yebqbZ&#10;xc1k2UTd/nsjFHyb4ZzvzJnxtLGluFLtC8cKup0EBHHmdMFGwfGwfBuB8AFZY+mYFPyRh+nkpTXG&#10;VLsb7+i6D0bEEPYpKshDqFIpfZaTRd9xFXHUfl1tMcS1NlLXeIvhtpS9JHmXFguOF3KsaJ5Tdt5f&#10;bKwx2CxOmVl+m8/trHv5ovN6+LNQqv3azD5ABGrC0/xPr3Tk+vD4JQ4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mjt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="006874FC">
        <w:rPr>
          <w:noProof/>
        </w:rPr>
        <w:pict>
          <v:shape id="Text Box 356" o:spid="_x0000_s1500" type="#_x0000_t202" style="position:absolute;left:0;text-align:left;margin-left:51.1pt;margin-top:11.45pt;width:769.1pt;height:53.45pt;z-index:11;visibility:visible;mso-wrap-style:square;mso-width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" filled="f" stroked="f" strokeweight="0" insetpen="t">
            <o:lock v:ext="edit" shapetype="t"/>
            <v:textbox inset="2.85pt,2.85pt,2.85pt,2.85pt">
              <w:txbxContent>
                <w:p w:rsidR="00CC2E1E" w:rsidRPr="00AD7DAC" w:rsidRDefault="00CC2E1E" w:rsidP="00AD7DAC">
                  <w:pPr>
                    <w:pStyle w:val="a4"/>
                    <w:ind w:firstLine="720"/>
                    <w:jc w:val="both"/>
                    <w:rPr>
                      <w:rFonts w:ascii="Times New Roman" w:hAnsi="Times New Roman"/>
                      <w:b/>
                      <w:i/>
                      <w:color w:val="7030A0"/>
                    </w:rPr>
                  </w:pPr>
                  <w:r w:rsidRPr="00AD7DAC">
                    <w:rPr>
                      <w:rFonts w:ascii="Times New Roman" w:hAnsi="Times New Roman"/>
                      <w:b/>
                      <w:i/>
                      <w:color w:val="7030A0"/>
                    </w:rPr>
                    <w:t>Как помочь детям, чтобы они почувствовали себя защищенными, сильными и свободными?  Сегодня большинство родителей очень часто и по-разному поводу испытывают страх за своих детей. Чтобы помочь детям избежать насилия, родители должны обратить свой страх в действие. В данном случае от них требуется беседовать со своими детьми. Родители должны начать разговаривать с детьми о насилии с раннего возраста и продолжать обсуждение этой темы по мере взросления детей.</w:t>
                  </w:r>
                </w:p>
                <w:p w:rsidR="00CC2E1E" w:rsidRDefault="00CC2E1E">
                  <w:pPr>
                    <w:pStyle w:val="4"/>
                    <w:rPr>
                      <w:lang w:val="ru-RU"/>
                    </w:rPr>
                  </w:pPr>
                </w:p>
                <w:p w:rsidR="00CC2E1E" w:rsidRPr="00FF0996" w:rsidRDefault="00CC2E1E">
                  <w:pPr>
                    <w:pStyle w:val="4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6874FC">
        <w:rPr>
          <w:noProof/>
        </w:rPr>
        <w:pict>
          <v:shape id="Text Box 453" o:spid="_x0000_s1499" type="#_x0000_t202" style="position:absolute;left:0;text-align:left;margin-left:312.75pt;margin-top:382.5pt;width:156.9pt;height:95.45pt;z-index:15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" filled="f" stroked="f">
            <v:textbox style="mso-fit-shape-to-text:t">
              <w:txbxContent>
                <w:p w:rsidR="00A537EB" w:rsidRDefault="00A537EB"/>
              </w:txbxContent>
            </v:textbox>
            <w10:wrap anchorx="page" anchory="page"/>
          </v:shape>
        </w:pict>
      </w:r>
    </w:p>
    <w:sectPr w:rsidR="00A537EB" w:rsidRPr="00504297" w:rsidSect="00F9758D">
      <w:pgSz w:w="16839" w:h="11907" w:orient="landscape"/>
      <w:pgMar w:top="426" w:right="878" w:bottom="864" w:left="87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4FC" w:rsidRDefault="006874FC" w:rsidP="00B9636E">
      <w:pPr>
        <w:spacing w:after="0" w:line="240" w:lineRule="auto"/>
      </w:pPr>
      <w:r>
        <w:separator/>
      </w:r>
    </w:p>
  </w:endnote>
  <w:endnote w:type="continuationSeparator" w:id="0">
    <w:p w:rsidR="006874FC" w:rsidRDefault="006874FC" w:rsidP="00B96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4FC" w:rsidRDefault="006874FC" w:rsidP="00B9636E">
      <w:pPr>
        <w:spacing w:after="0" w:line="240" w:lineRule="auto"/>
      </w:pPr>
      <w:r>
        <w:separator/>
      </w:r>
    </w:p>
  </w:footnote>
  <w:footnote w:type="continuationSeparator" w:id="0">
    <w:p w:rsidR="006874FC" w:rsidRDefault="006874FC" w:rsidP="00B96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26FE"/>
    <w:rsid w:val="0004025C"/>
    <w:rsid w:val="0005351B"/>
    <w:rsid w:val="00057D95"/>
    <w:rsid w:val="000B08D5"/>
    <w:rsid w:val="000C177B"/>
    <w:rsid w:val="000F2048"/>
    <w:rsid w:val="001B7F4C"/>
    <w:rsid w:val="001E31D6"/>
    <w:rsid w:val="00202F32"/>
    <w:rsid w:val="002107F3"/>
    <w:rsid w:val="0023092D"/>
    <w:rsid w:val="002430E3"/>
    <w:rsid w:val="0026551D"/>
    <w:rsid w:val="002B42C7"/>
    <w:rsid w:val="003062DF"/>
    <w:rsid w:val="003A1A56"/>
    <w:rsid w:val="004251B3"/>
    <w:rsid w:val="00504297"/>
    <w:rsid w:val="00507283"/>
    <w:rsid w:val="00651280"/>
    <w:rsid w:val="00662BAB"/>
    <w:rsid w:val="006874FC"/>
    <w:rsid w:val="006D3129"/>
    <w:rsid w:val="00776C54"/>
    <w:rsid w:val="008026FE"/>
    <w:rsid w:val="00850E37"/>
    <w:rsid w:val="008B5B07"/>
    <w:rsid w:val="00943704"/>
    <w:rsid w:val="00A03367"/>
    <w:rsid w:val="00A4231E"/>
    <w:rsid w:val="00A537EB"/>
    <w:rsid w:val="00A60568"/>
    <w:rsid w:val="00AD7DAC"/>
    <w:rsid w:val="00B54715"/>
    <w:rsid w:val="00B7549D"/>
    <w:rsid w:val="00B9596A"/>
    <w:rsid w:val="00B9636E"/>
    <w:rsid w:val="00C7308E"/>
    <w:rsid w:val="00C84C1A"/>
    <w:rsid w:val="00CC2E1E"/>
    <w:rsid w:val="00DC73C6"/>
    <w:rsid w:val="00E0265A"/>
    <w:rsid w:val="00E663BD"/>
    <w:rsid w:val="00E94140"/>
    <w:rsid w:val="00E94E8C"/>
    <w:rsid w:val="00F0009B"/>
    <w:rsid w:val="00F9758D"/>
    <w:rsid w:val="00FF0996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3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  <w14:docId w14:val="63BD1CCF"/>
  <w15:docId w15:val="{E256F2E6-D50F-41E4-A30A-9F9D9215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pPr>
      <w:outlineLvl w:val="3"/>
    </w:pPr>
    <w:rPr>
      <w:color w:val="auto"/>
    </w:rPr>
  </w:style>
  <w:style w:type="paragraph" w:styleId="7">
    <w:name w:val="heading 7"/>
    <w:qFormat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No Spacing"/>
    <w:uiPriority w:val="1"/>
    <w:qFormat/>
    <w:rsid w:val="00CC2E1E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link w:val="a6"/>
    <w:rPr>
      <w:kern w:val="28"/>
      <w:sz w:val="22"/>
      <w:szCs w:val="22"/>
      <w:lang w:val="en-US" w:eastAsia="en-US" w:bidi="en-US"/>
    </w:rPr>
  </w:style>
  <w:style w:type="paragraph" w:styleId="a6">
    <w:name w:val="Body Text"/>
    <w:basedOn w:val="a"/>
    <w:link w:val="a5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7">
    <w:name w:val="Адрес"/>
    <w:basedOn w:val="a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8">
    <w:name w:val="Ключевая фраза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9">
    <w:name w:val="Текст заголовка"/>
    <w:basedOn w:val="a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a">
    <w:name w:val="Название организации"/>
    <w:next w:val="a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30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062DF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B963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B9636E"/>
    <w:rPr>
      <w:color w:val="000000"/>
      <w:kern w:val="28"/>
      <w:sz w:val="18"/>
      <w:szCs w:val="18"/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B9636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B9636E"/>
    <w:rPr>
      <w:color w:val="000000"/>
      <w:kern w:val="28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83;&#1086;&#1076;&#1103;\AppData\Roaming\Microsoft\&#1064;&#1072;&#1073;&#1083;&#1086;&#1085;&#1099;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40997-F2C5-4D37-A45F-245D209C5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164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Светлана Николаевна</cp:lastModifiedBy>
  <cp:revision>13</cp:revision>
  <cp:lastPrinted>2011-11-12T17:43:00Z</cp:lastPrinted>
  <dcterms:created xsi:type="dcterms:W3CDTF">2011-11-12T17:49:00Z</dcterms:created>
  <dcterms:modified xsi:type="dcterms:W3CDTF">2026-01-22T09:23:00Z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